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5156A3" w:rsidP="00834DB1">
      <w:pPr>
        <w:spacing w:after="200"/>
        <w:contextualSpacing/>
        <w:jc w:val="center"/>
        <w:rPr>
          <w:sz w:val="22"/>
          <w:szCs w:val="22"/>
        </w:rPr>
      </w:pPr>
      <w:bookmarkStart w:id="0" w:name="_GoBack"/>
      <w:r>
        <w:rPr>
          <w:noProof/>
          <w:sz w:val="24"/>
          <w:szCs w:val="24"/>
        </w:rPr>
        <w:pict>
          <v:shape id="Рисунок 2" o:spid="_x0000_i1025" type="#_x0000_t75" style="width:45pt;height:70.5pt;visibility:visible">
            <v:imagedata r:id="rId8" o:title=""/>
          </v:shape>
        </w:pict>
      </w:r>
      <w:bookmarkEnd w:id="0"/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E05835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29.10</w:t>
      </w:r>
      <w:r w:rsidR="0058325F" w:rsidRPr="00E05835">
        <w:rPr>
          <w:bCs/>
          <w:sz w:val="28"/>
          <w:szCs w:val="28"/>
        </w:rPr>
        <w:t>.2020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99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C07398">
        <w:rPr>
          <w:rFonts w:ascii="Times New Roman" w:hAnsi="Times New Roman"/>
          <w:bCs/>
          <w:kern w:val="2"/>
          <w:sz w:val="28"/>
          <w:szCs w:val="28"/>
        </w:rPr>
        <w:t>136 от 25.08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.2020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О внесении изменений в решение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начальника финансово экономической службы И.А.Русову.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5B3D5C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694480" w:rsidRPr="00E05835">
              <w:rPr>
                <w:bCs/>
                <w:sz w:val="28"/>
                <w:szCs w:val="28"/>
              </w:rPr>
              <w:t xml:space="preserve">         </w:t>
            </w:r>
            <w:r w:rsidR="005B3D5C">
              <w:rPr>
                <w:bCs/>
                <w:sz w:val="28"/>
                <w:szCs w:val="28"/>
              </w:rPr>
              <w:t>И.о. Главы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B8272D" w:rsidRPr="00E05835" w:rsidRDefault="00694480" w:rsidP="005B3D5C">
            <w:pPr>
              <w:tabs>
                <w:tab w:val="left" w:pos="2122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5B3D5C">
              <w:rPr>
                <w:sz w:val="28"/>
                <w:szCs w:val="28"/>
              </w:rPr>
              <w:t>Н.П.Тулина</w:t>
            </w:r>
          </w:p>
        </w:tc>
      </w:tr>
    </w:tbl>
    <w:p w:rsidR="00450EE9" w:rsidRPr="00E05835" w:rsidRDefault="00B8272D" w:rsidP="009A4A8C">
      <w:pPr>
        <w:pStyle w:val="Standard"/>
        <w:jc w:val="right"/>
        <w:rPr>
          <w:sz w:val="28"/>
          <w:szCs w:val="28"/>
          <w:lang w:val="ru-RU"/>
        </w:rPr>
      </w:pPr>
      <w:r w:rsidRPr="00E05835">
        <w:rPr>
          <w:sz w:val="28"/>
          <w:szCs w:val="28"/>
          <w:lang w:val="ru-RU"/>
        </w:rPr>
        <w:t xml:space="preserve">  </w:t>
      </w:r>
    </w:p>
    <w:p w:rsidR="0058325F" w:rsidRDefault="0058325F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C07398" w:rsidRPr="00E05835" w:rsidRDefault="00C07398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C07398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29.10.2020 № 99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C0739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18567,3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0739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4473,3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4650,3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4827,9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 в Мокрологском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развитие системы общественного самоуправления в Мокрологском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C07398">
              <w:rPr>
                <w:rFonts w:eastAsia="Calibri"/>
                <w:spacing w:val="-4"/>
                <w:sz w:val="28"/>
                <w:szCs w:val="28"/>
                <w:lang w:eastAsia="en-US"/>
              </w:rPr>
              <w:t>18567,3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C07398">
              <w:rPr>
                <w:rFonts w:eastAsia="Calibri"/>
                <w:sz w:val="28"/>
                <w:szCs w:val="28"/>
                <w:lang w:eastAsia="en-US"/>
              </w:rPr>
              <w:t>18567,3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C0739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4473,3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4650,3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–4827,9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>повышение уровня профессионального развития муниципальных служащих и иных лиц, занятых в системе местного самоуправления в Мокрологском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473A9E" w:rsidRDefault="00473A9E" w:rsidP="000B5F1C">
      <w:pPr>
        <w:tabs>
          <w:tab w:val="left" w:pos="7263"/>
        </w:tabs>
        <w:rPr>
          <w:sz w:val="28"/>
        </w:rPr>
      </w:pPr>
      <w:r>
        <w:rPr>
          <w:sz w:val="28"/>
        </w:rPr>
        <w:t>Ведущий специалист по правовой</w:t>
      </w:r>
      <w:r w:rsidR="000B5F1C">
        <w:rPr>
          <w:sz w:val="28"/>
        </w:rPr>
        <w:tab/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1" w:name="Par400"/>
      <w:bookmarkEnd w:id="1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r w:rsidRPr="00427701">
              <w:rPr>
                <w:sz w:val="24"/>
                <w:szCs w:val="24"/>
                <w:lang w:val="en-US"/>
              </w:rPr>
              <w:t>mokrologskoe</w:t>
            </w:r>
            <w:r w:rsidRPr="00427701">
              <w:rPr>
                <w:sz w:val="24"/>
                <w:szCs w:val="24"/>
              </w:rPr>
              <w:t>.</w:t>
            </w:r>
            <w:r w:rsidRPr="00427701">
              <w:rPr>
                <w:sz w:val="24"/>
                <w:szCs w:val="24"/>
                <w:lang w:val="en-US"/>
              </w:rPr>
              <w:t>ru</w:t>
            </w:r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  <w:t xml:space="preserve">нереализации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r>
              <w:rPr>
                <w:sz w:val="24"/>
                <w:szCs w:val="24"/>
              </w:rPr>
              <w:t>Мокрологском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В случае не реализации основного 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мероприятия не будет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2" w:name="Par487"/>
      <w:bookmarkEnd w:id="2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5156A3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5E5567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РзПр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</w:t>
            </w:r>
            <w:r w:rsidR="0066620A">
              <w:t>3,3</w:t>
            </w:r>
          </w:p>
        </w:tc>
        <w:tc>
          <w:tcPr>
            <w:tcW w:w="708" w:type="dxa"/>
          </w:tcPr>
          <w:p w:rsidR="00F17A7D" w:rsidRPr="007F3AF3" w:rsidRDefault="00F17A7D" w:rsidP="005E5567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</w:t>
            </w:r>
            <w:r w:rsidR="0066620A">
              <w:t>3,3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666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F17A7D" w:rsidRPr="00E10DBC" w:rsidRDefault="00F17A7D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17A7D" w:rsidRPr="00E10DBC" w:rsidRDefault="000B5F1C" w:rsidP="00D3184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18566,9</w:t>
            </w:r>
          </w:p>
        </w:tc>
        <w:tc>
          <w:tcPr>
            <w:tcW w:w="709" w:type="dxa"/>
          </w:tcPr>
          <w:p w:rsidR="00F17A7D" w:rsidRPr="007F3AF3" w:rsidRDefault="00F17A7D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3AF3">
              <w:t>4615,8</w:t>
            </w:r>
          </w:p>
        </w:tc>
        <w:tc>
          <w:tcPr>
            <w:tcW w:w="709" w:type="dxa"/>
          </w:tcPr>
          <w:p w:rsidR="00F17A7D" w:rsidRPr="007F3AF3" w:rsidRDefault="000B5F1C" w:rsidP="0058325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447</w:t>
            </w:r>
            <w:r w:rsidR="0066620A">
              <w:t>3,3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4650,3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4827,9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0705</w:t>
            </w:r>
          </w:p>
        </w:tc>
        <w:tc>
          <w:tcPr>
            <w:tcW w:w="737" w:type="dxa"/>
          </w:tcPr>
          <w:p w:rsidR="00F17A7D" w:rsidRPr="00E10DBC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F17A7D">
              <w:t>1110020510</w:t>
            </w:r>
          </w:p>
        </w:tc>
        <w:tc>
          <w:tcPr>
            <w:tcW w:w="709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850" w:type="dxa"/>
          </w:tcPr>
          <w:p w:rsidR="00F17A7D" w:rsidRPr="00A86D72" w:rsidRDefault="007F3AF3" w:rsidP="0058325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37,0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22,0</w:t>
            </w:r>
          </w:p>
        </w:tc>
        <w:tc>
          <w:tcPr>
            <w:tcW w:w="709" w:type="dxa"/>
          </w:tcPr>
          <w:p w:rsidR="00F17A7D" w:rsidRPr="007F3AF3" w:rsidRDefault="00A86D72" w:rsidP="0058325F">
            <w:r w:rsidRPr="007F3AF3">
              <w:t>15,</w:t>
            </w:r>
            <w:r w:rsidR="0066620A">
              <w:t>4</w:t>
            </w:r>
          </w:p>
        </w:tc>
        <w:tc>
          <w:tcPr>
            <w:tcW w:w="708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A86D72" w:rsidRDefault="00A86D72" w:rsidP="0058325F">
            <w:pPr>
              <w:rPr>
                <w:b/>
                <w:sz w:val="22"/>
                <w:szCs w:val="22"/>
              </w:rPr>
            </w:pPr>
            <w:r w:rsidRPr="00A86D72">
              <w:rPr>
                <w:b/>
                <w:sz w:val="22"/>
                <w:szCs w:val="22"/>
              </w:rPr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85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A560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 w:val="restart"/>
            <w:vAlign w:val="center"/>
          </w:tcPr>
          <w:p w:rsidR="00A86D72" w:rsidRPr="00E10DBC" w:rsidRDefault="007F3AF3" w:rsidP="00A560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17993,1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4099,3</w:t>
            </w:r>
          </w:p>
        </w:tc>
        <w:tc>
          <w:tcPr>
            <w:tcW w:w="709" w:type="dxa"/>
          </w:tcPr>
          <w:p w:rsidR="00A86D72" w:rsidRPr="007F3AF3" w:rsidRDefault="007F3AF3">
            <w:r w:rsidRPr="007F3AF3">
              <w:t>4</w:t>
            </w:r>
            <w:r w:rsidR="000B5F1C">
              <w:t>138,3</w:t>
            </w:r>
          </w:p>
        </w:tc>
        <w:tc>
          <w:tcPr>
            <w:tcW w:w="708" w:type="dxa"/>
          </w:tcPr>
          <w:p w:rsidR="00A86D72" w:rsidRPr="007F3AF3" w:rsidRDefault="007F3AF3">
            <w:r w:rsidRPr="007F3AF3">
              <w:t>4621,5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479</w:t>
            </w:r>
            <w:r w:rsidR="007F3AF3" w:rsidRPr="007F3AF3">
              <w:t>8,6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E10DBC" w:rsidRDefault="007F3AF3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85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3927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475,7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153,0</w:t>
            </w:r>
          </w:p>
        </w:tc>
        <w:tc>
          <w:tcPr>
            <w:tcW w:w="708" w:type="dxa"/>
          </w:tcPr>
          <w:p w:rsidR="0039273F" w:rsidRPr="007F3AF3" w:rsidRDefault="0039273F" w:rsidP="005E5567">
            <w:r>
              <w:t>0,0</w:t>
            </w:r>
          </w:p>
        </w:tc>
        <w:tc>
          <w:tcPr>
            <w:tcW w:w="851" w:type="dxa"/>
          </w:tcPr>
          <w:p w:rsidR="0039273F" w:rsidRPr="007F3AF3" w:rsidRDefault="0039273F">
            <w:r>
              <w:t>0,0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3927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AC5544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AC5544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AC5544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AC5544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11,9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3,0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851" w:type="dxa"/>
          </w:tcPr>
          <w:p w:rsidR="0039273F" w:rsidRDefault="0039273F">
            <w:r>
              <w:t>3,0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3927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432AA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432AA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432AA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432AA">
            <w:r>
              <w:t>240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250,7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137,0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851" w:type="dxa"/>
          </w:tcPr>
          <w:p w:rsidR="0039273F" w:rsidRDefault="0039273F">
            <w:r>
              <w:t>0,0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5E55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544A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544A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544A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544A28">
            <w:r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78,9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39273F" w:rsidP="005E5567">
            <w:r>
              <w:t>19,2</w:t>
            </w:r>
          </w:p>
        </w:tc>
        <w:tc>
          <w:tcPr>
            <w:tcW w:w="851" w:type="dxa"/>
          </w:tcPr>
          <w:p w:rsidR="0039273F" w:rsidRPr="007F3AF3" w:rsidRDefault="0039273F">
            <w:r>
              <w:t>19,7</w:t>
            </w: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7F3AF3" w:rsidRPr="009A4A8C" w:rsidRDefault="000B5F1C" w:rsidP="005E55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</w:t>
            </w:r>
            <w:r w:rsidR="00A0635A">
              <w:rPr>
                <w:b/>
                <w:sz w:val="24"/>
                <w:szCs w:val="24"/>
              </w:rPr>
              <w:t>7,3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</w:t>
            </w:r>
            <w:r w:rsidR="00A0635A">
              <w:rPr>
                <w:sz w:val="24"/>
                <w:szCs w:val="24"/>
              </w:rPr>
              <w:t>3,3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</w:t>
            </w:r>
            <w:r w:rsidR="00A0635A">
              <w:rPr>
                <w:b/>
                <w:sz w:val="24"/>
                <w:szCs w:val="24"/>
              </w:rPr>
              <w:t>7,3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</w:t>
            </w:r>
            <w:r w:rsidR="00A0635A">
              <w:rPr>
                <w:sz w:val="24"/>
                <w:szCs w:val="24"/>
              </w:rPr>
              <w:t>3,3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7F3AF3" w:rsidRPr="009A4A8C" w:rsidRDefault="007F3AF3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</w:t>
            </w:r>
            <w:r w:rsidR="00A0635A">
              <w:rPr>
                <w:b/>
                <w:sz w:val="24"/>
                <w:szCs w:val="24"/>
              </w:rPr>
              <w:t>7,3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</w:t>
            </w:r>
            <w:r w:rsidR="00A0635A">
              <w:rPr>
                <w:sz w:val="24"/>
                <w:szCs w:val="24"/>
              </w:rPr>
              <w:t>3,3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7F3AF3" w:rsidRPr="009A4A8C" w:rsidRDefault="000B5F1C" w:rsidP="005832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1856</w:t>
            </w:r>
            <w:r w:rsidR="00A0635A">
              <w:rPr>
                <w:b/>
                <w:sz w:val="24"/>
                <w:szCs w:val="24"/>
              </w:rPr>
              <w:t>7,3</w:t>
            </w:r>
          </w:p>
        </w:tc>
        <w:tc>
          <w:tcPr>
            <w:tcW w:w="900" w:type="dxa"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7F3AF3" w:rsidRPr="007F3AF3" w:rsidRDefault="000B5F1C" w:rsidP="0058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447</w:t>
            </w:r>
            <w:r w:rsidR="00A0635A">
              <w:rPr>
                <w:sz w:val="24"/>
                <w:szCs w:val="24"/>
              </w:rPr>
              <w:t>3,3</w:t>
            </w:r>
          </w:p>
        </w:tc>
        <w:tc>
          <w:tcPr>
            <w:tcW w:w="9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4650,3</w:t>
            </w:r>
          </w:p>
        </w:tc>
        <w:tc>
          <w:tcPr>
            <w:tcW w:w="1000" w:type="dxa"/>
            <w:noWrap/>
          </w:tcPr>
          <w:p w:rsidR="007F3AF3" w:rsidRPr="007F3AF3" w:rsidRDefault="007F3AF3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4827,9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6A3" w:rsidRDefault="005156A3">
      <w:r>
        <w:separator/>
      </w:r>
    </w:p>
  </w:endnote>
  <w:endnote w:type="continuationSeparator" w:id="0">
    <w:p w:rsidR="005156A3" w:rsidRDefault="0051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835" w:rsidRDefault="00E05835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05835" w:rsidRDefault="00E0583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835" w:rsidRDefault="00E05835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B3D5C">
      <w:rPr>
        <w:rStyle w:val="ab"/>
        <w:noProof/>
      </w:rPr>
      <w:t>1</w:t>
    </w:r>
    <w:r>
      <w:rPr>
        <w:rStyle w:val="ab"/>
      </w:rPr>
      <w:fldChar w:fldCharType="end"/>
    </w:r>
  </w:p>
  <w:p w:rsidR="00E05835" w:rsidRPr="00514F2F" w:rsidRDefault="00E05835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6A3" w:rsidRDefault="005156A3">
      <w:r>
        <w:separator/>
      </w:r>
    </w:p>
  </w:footnote>
  <w:footnote w:type="continuationSeparator" w:id="0">
    <w:p w:rsidR="005156A3" w:rsidRDefault="00515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325F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4BD1"/>
    <w:rsid w:val="00A730BC"/>
    <w:rsid w:val="00A77C39"/>
    <w:rsid w:val="00A8030E"/>
    <w:rsid w:val="00A833DF"/>
    <w:rsid w:val="00A83A19"/>
    <w:rsid w:val="00A83F4D"/>
    <w:rsid w:val="00A86D72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2543</TotalTime>
  <Pages>18</Pages>
  <Words>3014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233</cp:revision>
  <cp:lastPrinted>2020-10-29T13:03:00Z</cp:lastPrinted>
  <dcterms:created xsi:type="dcterms:W3CDTF">2018-02-12T06:56:00Z</dcterms:created>
  <dcterms:modified xsi:type="dcterms:W3CDTF">2020-10-29T13:03:00Z</dcterms:modified>
</cp:coreProperties>
</file>