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8936EA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 w:rsidRPr="008936EA">
        <w:rPr>
          <w:rFonts w:ascii="Calibri" w:hAnsi="Calibri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72.7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1533E3" w:rsidP="001533E3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01</w:t>
            </w:r>
            <w:r w:rsidR="002F6EC7">
              <w:rPr>
                <w:color w:val="000000"/>
                <w:sz w:val="28"/>
                <w:szCs w:val="22"/>
                <w:lang w:eastAsia="en-US"/>
              </w:rPr>
              <w:t>.0</w:t>
            </w:r>
            <w:r>
              <w:rPr>
                <w:color w:val="000000"/>
                <w:sz w:val="28"/>
                <w:szCs w:val="22"/>
                <w:lang w:eastAsia="en-US"/>
              </w:rPr>
              <w:t>8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</w:t>
            </w:r>
            <w:r>
              <w:rPr>
                <w:color w:val="00000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991788">
              <w:rPr>
                <w:color w:val="000000"/>
                <w:sz w:val="28"/>
                <w:szCs w:val="22"/>
                <w:lang w:eastAsia="en-US"/>
              </w:rPr>
              <w:t>64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bookmarkStart w:id="0" w:name="_GoBack"/>
      <w:r w:rsidR="002F6EC7" w:rsidRPr="002F6EC7">
        <w:rPr>
          <w:color w:val="000000"/>
          <w:sz w:val="28"/>
          <w:szCs w:val="28"/>
        </w:rPr>
        <w:t>В соответствии с решением Собрания депутатов Мокрол</w:t>
      </w:r>
      <w:r w:rsidR="001533E3">
        <w:rPr>
          <w:color w:val="000000"/>
          <w:sz w:val="28"/>
          <w:szCs w:val="28"/>
        </w:rPr>
        <w:t>огского сельского поселения № 61 от 01</w:t>
      </w:r>
      <w:r w:rsidR="002F6EC7" w:rsidRPr="002F6EC7">
        <w:rPr>
          <w:color w:val="000000"/>
          <w:sz w:val="28"/>
          <w:szCs w:val="28"/>
        </w:rPr>
        <w:t>.0</w:t>
      </w:r>
      <w:r w:rsidR="001533E3">
        <w:rPr>
          <w:color w:val="000000"/>
          <w:sz w:val="28"/>
          <w:szCs w:val="28"/>
        </w:rPr>
        <w:t>8</w:t>
      </w:r>
      <w:r w:rsidR="002F6EC7" w:rsidRPr="002F6EC7">
        <w:rPr>
          <w:color w:val="000000"/>
          <w:sz w:val="28"/>
          <w:szCs w:val="28"/>
        </w:rPr>
        <w:t>.202</w:t>
      </w:r>
      <w:r w:rsidR="001533E3">
        <w:rPr>
          <w:color w:val="000000"/>
          <w:sz w:val="28"/>
          <w:szCs w:val="28"/>
        </w:rPr>
        <w:t>3</w:t>
      </w:r>
      <w:r w:rsidR="002F6EC7" w:rsidRPr="002F6EC7">
        <w:rPr>
          <w:color w:val="000000"/>
          <w:sz w:val="28"/>
          <w:szCs w:val="28"/>
        </w:rPr>
        <w:t xml:space="preserve"> «О внесении изменений в решение Собрания депутатов Мокрол</w:t>
      </w:r>
      <w:r w:rsidR="001533E3">
        <w:rPr>
          <w:color w:val="000000"/>
          <w:sz w:val="28"/>
          <w:szCs w:val="28"/>
        </w:rPr>
        <w:t>огского сельского поселения № 43</w:t>
      </w:r>
      <w:r w:rsidR="002F6EC7" w:rsidRPr="002F6EC7">
        <w:rPr>
          <w:color w:val="000000"/>
          <w:sz w:val="28"/>
          <w:szCs w:val="28"/>
        </w:rPr>
        <w:t xml:space="preserve"> от 2</w:t>
      </w:r>
      <w:r w:rsidR="001533E3">
        <w:rPr>
          <w:color w:val="000000"/>
          <w:sz w:val="28"/>
          <w:szCs w:val="28"/>
        </w:rPr>
        <w:t>6</w:t>
      </w:r>
      <w:r w:rsidR="002F6EC7" w:rsidRPr="002F6EC7">
        <w:rPr>
          <w:color w:val="000000"/>
          <w:sz w:val="28"/>
          <w:szCs w:val="28"/>
        </w:rPr>
        <w:t>.12.202</w:t>
      </w:r>
      <w:r w:rsidR="001533E3">
        <w:rPr>
          <w:color w:val="000000"/>
          <w:sz w:val="28"/>
          <w:szCs w:val="28"/>
        </w:rPr>
        <w:t>2</w:t>
      </w:r>
      <w:r w:rsidR="002F6EC7" w:rsidRPr="002F6EC7">
        <w:rPr>
          <w:color w:val="000000"/>
          <w:sz w:val="28"/>
          <w:szCs w:val="28"/>
        </w:rPr>
        <w:t xml:space="preserve"> «О бюджете Мокрологского сельского поселения Октябрьского района на 202</w:t>
      </w:r>
      <w:r w:rsidR="001533E3">
        <w:rPr>
          <w:color w:val="000000"/>
          <w:sz w:val="28"/>
          <w:szCs w:val="28"/>
        </w:rPr>
        <w:t>3</w:t>
      </w:r>
      <w:r w:rsidR="002F6EC7" w:rsidRPr="002F6EC7">
        <w:rPr>
          <w:color w:val="000000"/>
          <w:sz w:val="28"/>
          <w:szCs w:val="28"/>
        </w:rPr>
        <w:t xml:space="preserve"> год и на плановый период 202</w:t>
      </w:r>
      <w:r w:rsidR="001533E3">
        <w:rPr>
          <w:color w:val="000000"/>
          <w:sz w:val="28"/>
          <w:szCs w:val="28"/>
        </w:rPr>
        <w:t>4</w:t>
      </w:r>
      <w:r w:rsidR="002F6EC7" w:rsidRPr="002F6EC7">
        <w:rPr>
          <w:color w:val="000000"/>
          <w:sz w:val="28"/>
          <w:szCs w:val="28"/>
        </w:rPr>
        <w:t xml:space="preserve"> и 202</w:t>
      </w:r>
      <w:r w:rsidR="001533E3">
        <w:rPr>
          <w:color w:val="000000"/>
          <w:sz w:val="28"/>
          <w:szCs w:val="28"/>
        </w:rPr>
        <w:t>5</w:t>
      </w:r>
      <w:r w:rsidR="002F6EC7" w:rsidRPr="002F6EC7">
        <w:rPr>
          <w:color w:val="000000"/>
          <w:sz w:val="28"/>
          <w:szCs w:val="28"/>
        </w:rPr>
        <w:t xml:space="preserve"> годов»</w:t>
      </w:r>
    </w:p>
    <w:bookmarkEnd w:id="0"/>
    <w:p w:rsidR="00A30F47" w:rsidRDefault="00A30F47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440111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1533E3">
        <w:rPr>
          <w:sz w:val="28"/>
        </w:rPr>
        <w:t>01</w:t>
      </w:r>
      <w:r w:rsidR="002F6EC7">
        <w:rPr>
          <w:sz w:val="28"/>
        </w:rPr>
        <w:t>.0</w:t>
      </w:r>
      <w:r w:rsidR="001533E3">
        <w:rPr>
          <w:sz w:val="28"/>
        </w:rPr>
        <w:t>8</w:t>
      </w:r>
      <w:r w:rsidR="00A30F47">
        <w:rPr>
          <w:sz w:val="28"/>
        </w:rPr>
        <w:t>.202</w:t>
      </w:r>
      <w:r w:rsidR="001533E3">
        <w:rPr>
          <w:sz w:val="28"/>
        </w:rPr>
        <w:t>3</w:t>
      </w:r>
      <w:r w:rsidRPr="00FD40F8">
        <w:rPr>
          <w:sz w:val="28"/>
        </w:rPr>
        <w:t xml:space="preserve"> № </w:t>
      </w:r>
      <w:r w:rsidR="00991788">
        <w:rPr>
          <w:sz w:val="28"/>
        </w:rPr>
        <w:t>64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26750,4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3873,9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2533,4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3280,8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24176,2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3865,0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30F47" w:rsidRPr="00841654" w:rsidRDefault="00A30F47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3873,9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2533,4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5C5D7F">
              <w:rPr>
                <w:kern w:val="2"/>
                <w:sz w:val="28"/>
                <w:szCs w:val="28"/>
                <w:lang w:eastAsia="en-US"/>
              </w:rPr>
              <w:t>3280,8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Общий объем финансирования муниципальной программы составляет 26750,4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3873,9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2533,4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3280,8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lastRenderedPageBreak/>
              <w:t>Объем средств областного бюджета составляет 2053,1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2053,1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Объем средств местного бюджета, составляет 24176,2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3865,0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3873,9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2533,4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3280,8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5C5D7F" w:rsidP="005C5D7F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</w:t>
            </w:r>
            <w:r w:rsidRPr="00FD40F8">
              <w:rPr>
                <w:sz w:val="28"/>
                <w:szCs w:val="28"/>
              </w:rPr>
              <w:lastRenderedPageBreak/>
              <w:t>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431DA2">
        <w:rPr>
          <w:rFonts w:ascii="Times New Roman" w:hAnsi="Times New Roman" w:cs="Times New Roman"/>
          <w:sz w:val="28"/>
        </w:rPr>
        <w:t>Е.Д.Бессонова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 xml:space="preserve">«Развитие культуры» и их </w:t>
      </w:r>
      <w:proofErr w:type="gramStart"/>
      <w:r w:rsidRPr="00A36FFC">
        <w:rPr>
          <w:kern w:val="2"/>
          <w:sz w:val="24"/>
          <w:szCs w:val="24"/>
        </w:rPr>
        <w:t>значениях</w:t>
      </w:r>
      <w:proofErr w:type="gramEnd"/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</w:r>
            <w:proofErr w:type="gramStart"/>
            <w:r w:rsidRPr="00A36FFC">
              <w:rPr>
                <w:kern w:val="2"/>
                <w:sz w:val="24"/>
                <w:szCs w:val="24"/>
              </w:rPr>
              <w:t>п</w:t>
            </w:r>
            <w:proofErr w:type="gramEnd"/>
            <w:r w:rsidRPr="00A36FFC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46355E">
              <w:rPr>
                <w:kern w:val="2"/>
                <w:sz w:val="24"/>
                <w:szCs w:val="24"/>
              </w:rPr>
              <w:t>п</w:t>
            </w:r>
            <w:proofErr w:type="gramEnd"/>
            <w:r w:rsidRPr="0046355E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</w:t>
            </w:r>
            <w:proofErr w:type="gram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оплаты труда муниципальных учреждений культуры Октябрьского района Ростовской области</w:t>
            </w:r>
            <w:proofErr w:type="gramEnd"/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38254F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  <w:p w:rsidR="004B5764" w:rsidRPr="0046355E" w:rsidRDefault="004B5764" w:rsidP="00914F2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B5764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4B5764" w:rsidRPr="0046355E" w:rsidRDefault="004B5764" w:rsidP="008936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29" w:type="dxa"/>
            <w:gridSpan w:val="2"/>
          </w:tcPr>
          <w:p w:rsidR="004B5764" w:rsidRPr="003D49B2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1.10</w:t>
            </w:r>
            <w:r w:rsidRPr="003D49B2">
              <w:rPr>
                <w:sz w:val="24"/>
                <w:szCs w:val="24"/>
              </w:rPr>
              <w:t>.</w:t>
            </w:r>
          </w:p>
          <w:p w:rsidR="004B5764" w:rsidRPr="0046355E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 xml:space="preserve">Расходы на </w:t>
            </w:r>
            <w:proofErr w:type="spellStart"/>
            <w:r w:rsidRPr="004B5764">
              <w:rPr>
                <w:sz w:val="24"/>
                <w:szCs w:val="24"/>
              </w:rPr>
              <w:t>софинансирование</w:t>
            </w:r>
            <w:proofErr w:type="spellEnd"/>
            <w:r w:rsidRPr="004B5764">
              <w:rPr>
                <w:sz w:val="24"/>
                <w:szCs w:val="24"/>
              </w:rPr>
              <w:t xml:space="preserve"> объекта: «Благоустройство территории памятника 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2976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4B5764" w:rsidRPr="0046355E" w:rsidRDefault="004B5764" w:rsidP="00893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</w:tbl>
    <w:p w:rsidR="001F5C21" w:rsidRPr="0046355E" w:rsidRDefault="0038254F" w:rsidP="0038254F">
      <w:pPr>
        <w:tabs>
          <w:tab w:val="left" w:pos="32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567"/>
        <w:gridCol w:w="499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F56EB9" w:rsidRPr="0046355E" w:rsidTr="005C5D7F">
        <w:trPr>
          <w:cantSplit/>
          <w:trHeight w:val="1134"/>
        </w:trPr>
        <w:tc>
          <w:tcPr>
            <w:tcW w:w="2728" w:type="dxa"/>
          </w:tcPr>
          <w:p w:rsidR="00F56EB9" w:rsidRPr="0046355E" w:rsidRDefault="00F56EB9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338D" w:rsidRDefault="00431DA2" w:rsidP="002F6EC7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26750</w:t>
            </w:r>
            <w:r w:rsidR="001079AA"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ind w:left="113" w:right="113"/>
              <w:jc w:val="center"/>
            </w:pPr>
            <w:r>
              <w:rPr>
                <w:kern w:val="2"/>
              </w:rPr>
              <w:t>3873,9</w:t>
            </w:r>
          </w:p>
        </w:tc>
        <w:tc>
          <w:tcPr>
            <w:tcW w:w="567" w:type="dxa"/>
            <w:textDirection w:val="btLr"/>
          </w:tcPr>
          <w:p w:rsidR="00F56EB9" w:rsidRDefault="00F56EB9" w:rsidP="00152F2F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3196,2</w:t>
            </w:r>
          </w:p>
        </w:tc>
        <w:tc>
          <w:tcPr>
            <w:tcW w:w="499" w:type="dxa"/>
            <w:textDirection w:val="btLr"/>
          </w:tcPr>
          <w:p w:rsidR="00F56EB9" w:rsidRDefault="00F56EB9" w:rsidP="008936EA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F56EB9" w:rsidRPr="0046355E" w:rsidTr="005C5D7F">
        <w:trPr>
          <w:cantSplit/>
          <w:trHeight w:val="1134"/>
        </w:trPr>
        <w:tc>
          <w:tcPr>
            <w:tcW w:w="2728" w:type="dxa"/>
            <w:vMerge w:val="restart"/>
          </w:tcPr>
          <w:p w:rsidR="00F56EB9" w:rsidRPr="0046355E" w:rsidRDefault="00F56EB9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338D" w:rsidRDefault="00431DA2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26750</w:t>
            </w:r>
            <w:r w:rsidR="001079AA">
              <w:rPr>
                <w:rFonts w:ascii="Times New Roman" w:hAnsi="Times New Roman" w:cs="Times New Roman"/>
                <w:kern w:val="2"/>
              </w:rPr>
              <w:t>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338D" w:rsidRDefault="00F56EB9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3873,9</w:t>
            </w:r>
          </w:p>
        </w:tc>
        <w:tc>
          <w:tcPr>
            <w:tcW w:w="567" w:type="dxa"/>
            <w:textDirection w:val="btLr"/>
          </w:tcPr>
          <w:p w:rsidR="00F56EB9" w:rsidRPr="0046355E" w:rsidRDefault="00F56EB9" w:rsidP="00152F2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499" w:type="dxa"/>
            <w:textDirection w:val="btLr"/>
          </w:tcPr>
          <w:p w:rsidR="00F56EB9" w:rsidRPr="0046355E" w:rsidRDefault="00F56EB9" w:rsidP="008936EA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5C5D7F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23481,9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079AA" w:rsidP="00AF338D">
            <w:pPr>
              <w:ind w:left="113" w:right="113"/>
              <w:jc w:val="center"/>
            </w:pPr>
            <w:r>
              <w:rPr>
                <w:kern w:val="2"/>
              </w:rPr>
              <w:t>3809,1</w:t>
            </w:r>
          </w:p>
        </w:tc>
        <w:tc>
          <w:tcPr>
            <w:tcW w:w="567" w:type="dxa"/>
            <w:textDirection w:val="btLr"/>
          </w:tcPr>
          <w:p w:rsidR="003B2611" w:rsidRPr="00DD3430" w:rsidRDefault="001079AA" w:rsidP="00152F2F">
            <w:pPr>
              <w:ind w:left="113" w:right="113"/>
            </w:pPr>
            <w:r>
              <w:rPr>
                <w:kern w:val="2"/>
              </w:rPr>
              <w:t>2347,4</w:t>
            </w:r>
          </w:p>
        </w:tc>
        <w:tc>
          <w:tcPr>
            <w:tcW w:w="499" w:type="dxa"/>
          </w:tcPr>
          <w:p w:rsidR="003B2611" w:rsidRPr="00DD3430" w:rsidRDefault="001079AA" w:rsidP="00D569A5">
            <w:r>
              <w:rPr>
                <w:kern w:val="2"/>
              </w:rPr>
              <w:t>3280,8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5C5D7F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190,8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079AA" w:rsidP="00AF338D">
            <w:pPr>
              <w:ind w:left="113" w:right="113"/>
              <w:jc w:val="center"/>
            </w:pPr>
            <w:r>
              <w:rPr>
                <w:kern w:val="2"/>
              </w:rPr>
              <w:t>64,8</w:t>
            </w:r>
          </w:p>
        </w:tc>
        <w:tc>
          <w:tcPr>
            <w:tcW w:w="567" w:type="dxa"/>
            <w:textDirection w:val="btLr"/>
          </w:tcPr>
          <w:p w:rsidR="003B2611" w:rsidRPr="00DD3430" w:rsidRDefault="001079AA" w:rsidP="00152F2F">
            <w:pPr>
              <w:ind w:left="113" w:right="113"/>
            </w:pPr>
            <w:r>
              <w:rPr>
                <w:kern w:val="2"/>
              </w:rPr>
              <w:t>0,0</w:t>
            </w:r>
          </w:p>
        </w:tc>
        <w:tc>
          <w:tcPr>
            <w:tcW w:w="499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5C5D7F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5C5D7F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</w:t>
            </w:r>
            <w:r w:rsidRPr="003D49B2">
              <w:rPr>
                <w:sz w:val="24"/>
                <w:szCs w:val="24"/>
              </w:rPr>
              <w:lastRenderedPageBreak/>
              <w:t>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Мокрологского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5C5D7F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 том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5C5D7F">
        <w:trPr>
          <w:trHeight w:val="1980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3672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5C5D7F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A30F47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 w:val="restart"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10</w:t>
            </w:r>
            <w:r w:rsidRPr="004B5764">
              <w:rPr>
                <w:sz w:val="24"/>
                <w:szCs w:val="24"/>
              </w:rPr>
              <w:t>.</w:t>
            </w:r>
          </w:p>
          <w:p w:rsidR="005C5D7F" w:rsidRPr="007667A2" w:rsidRDefault="005C5D7F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 xml:space="preserve">Расходы на </w:t>
            </w:r>
            <w:proofErr w:type="spellStart"/>
            <w:r w:rsidRPr="004B5764">
              <w:rPr>
                <w:sz w:val="24"/>
                <w:szCs w:val="24"/>
              </w:rPr>
              <w:t>софинансирование</w:t>
            </w:r>
            <w:proofErr w:type="spellEnd"/>
            <w:r w:rsidRPr="004B5764">
              <w:rPr>
                <w:sz w:val="24"/>
                <w:szCs w:val="24"/>
              </w:rPr>
              <w:t xml:space="preserve"> объекта: «Благоустройство территории памятника </w:t>
            </w:r>
            <w:r w:rsidRPr="004B5764">
              <w:rPr>
                <w:sz w:val="24"/>
                <w:szCs w:val="24"/>
              </w:rPr>
              <w:lastRenderedPageBreak/>
              <w:t>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</w:t>
            </w:r>
            <w:r w:rsidRPr="0046355E">
              <w:rPr>
                <w:rFonts w:ascii="Times New Roman" w:hAnsi="Times New Roman" w:cs="Times New Roman"/>
              </w:rPr>
              <w:lastRenderedPageBreak/>
              <w:t>кого сельского поселения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</w:t>
            </w:r>
          </w:p>
          <w:p w:rsidR="005C5D7F" w:rsidRPr="004C51EC" w:rsidRDefault="005C5D7F" w:rsidP="008936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077D49" w:rsidRDefault="005C5D7F" w:rsidP="008936EA">
            <w:r w:rsidRPr="005C5D7F">
              <w:rPr>
                <w:kern w:val="2"/>
              </w:rPr>
              <w:lastRenderedPageBreak/>
              <w:t>04100S4640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244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77" w:type="dxa"/>
          </w:tcPr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  <w:vMerge w:val="restart"/>
          </w:tcPr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8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E871BF" w:rsidRDefault="005C5D7F" w:rsidP="008936EA">
            <w:pPr>
              <w:jc w:val="center"/>
            </w:pPr>
            <w:r w:rsidRPr="005C5D7F">
              <w:t>04100S4640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81,6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5C5D7F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81,6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инициативные платежи физических лиц и индивидуальных </w:t>
            </w:r>
            <w:proofErr w:type="spellStart"/>
            <w:r>
              <w:rPr>
                <w:rFonts w:ascii="Times New Roman" w:hAnsi="Times New Roman" w:cs="Times New Roman"/>
              </w:rPr>
              <w:t>предпрнимателей</w:t>
            </w:r>
            <w:proofErr w:type="spellEnd"/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5C5D7F" w:rsidRDefault="005C5D7F" w:rsidP="008936EA">
            <w:pPr>
              <w:jc w:val="center"/>
            </w:pPr>
            <w:r w:rsidRPr="004C51EC">
              <w:t>04100</w:t>
            </w:r>
            <w:r>
              <w:rPr>
                <w:lang w:val="en-US"/>
              </w:rPr>
              <w:t>S4640</w:t>
            </w:r>
          </w:p>
          <w:p w:rsidR="005C5D7F" w:rsidRPr="00E871BF" w:rsidRDefault="005C5D7F" w:rsidP="008936EA">
            <w:pPr>
              <w:jc w:val="center"/>
            </w:pP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104,4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104,4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2331"/>
        <w:gridCol w:w="902"/>
        <w:gridCol w:w="851"/>
        <w:gridCol w:w="850"/>
        <w:gridCol w:w="851"/>
        <w:gridCol w:w="850"/>
        <w:gridCol w:w="879"/>
        <w:gridCol w:w="567"/>
        <w:gridCol w:w="567"/>
        <w:gridCol w:w="567"/>
        <w:gridCol w:w="567"/>
        <w:gridCol w:w="567"/>
        <w:gridCol w:w="567"/>
        <w:gridCol w:w="681"/>
      </w:tblGrid>
      <w:tr w:rsidR="001F5C21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A30A68">
              <w:rPr>
                <w:kern w:val="2"/>
                <w:sz w:val="24"/>
                <w:szCs w:val="24"/>
              </w:rPr>
              <w:t>п</w:t>
            </w:r>
            <w:proofErr w:type="gramEnd"/>
            <w:r w:rsidRPr="00A30A6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902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64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1F5C21" w:rsidRPr="00A30A68" w:rsidRDefault="0035604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23578</w:t>
            </w:r>
            <w:r w:rsidR="00DF6B9C"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3873,9</w:t>
            </w:r>
          </w:p>
        </w:tc>
        <w:tc>
          <w:tcPr>
            <w:tcW w:w="567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F5C21" w:rsidRPr="00A30A68" w:rsidRDefault="004C51E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BA7DA3" w:rsidRPr="00A30A68" w:rsidRDefault="0035604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21004,1</w:t>
            </w:r>
          </w:p>
        </w:tc>
        <w:tc>
          <w:tcPr>
            <w:tcW w:w="851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BA7DA3" w:rsidRPr="00A30A68" w:rsidRDefault="00431D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BA7DA3" w:rsidRPr="00A30A68" w:rsidRDefault="00431DA2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3873,9</w:t>
            </w:r>
          </w:p>
        </w:tc>
        <w:tc>
          <w:tcPr>
            <w:tcW w:w="567" w:type="dxa"/>
          </w:tcPr>
          <w:p w:rsidR="00BA7DA3" w:rsidRPr="00A30A68" w:rsidRDefault="00431DA2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BA7DA3" w:rsidRPr="00A30A68" w:rsidRDefault="00431DA2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 w:val="restart"/>
          </w:tcPr>
          <w:p w:rsidR="00DF6B9C" w:rsidRPr="00A30A68" w:rsidRDefault="00DF6B9C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DF6B9C" w:rsidRPr="00A30A68" w:rsidRDefault="00DF6B9C" w:rsidP="0035604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  <w:r w:rsidR="0035604A">
              <w:rPr>
                <w:rFonts w:ascii="Times New Roman" w:hAnsi="Times New Roman" w:cs="Times New Roman"/>
                <w:kern w:val="2"/>
                <w:sz w:val="24"/>
                <w:szCs w:val="24"/>
              </w:rPr>
              <w:t>3578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,3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3873,9</w:t>
            </w:r>
          </w:p>
        </w:tc>
        <w:tc>
          <w:tcPr>
            <w:tcW w:w="567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DF6B9C" w:rsidRPr="00A30A68" w:rsidRDefault="00431DA2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2F6EC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2F6EC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DF6B9C" w:rsidRPr="00A30A68" w:rsidRDefault="0035604A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21004,1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DF6B9C" w:rsidRPr="00A30A68" w:rsidRDefault="00DF6B9C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879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3873,9</w:t>
            </w:r>
          </w:p>
        </w:tc>
        <w:tc>
          <w:tcPr>
            <w:tcW w:w="567" w:type="dxa"/>
          </w:tcPr>
          <w:p w:rsidR="00DF6B9C" w:rsidRPr="00A30A68" w:rsidRDefault="00431DA2" w:rsidP="002F6EC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2533,4</w:t>
            </w:r>
          </w:p>
        </w:tc>
        <w:tc>
          <w:tcPr>
            <w:tcW w:w="567" w:type="dxa"/>
          </w:tcPr>
          <w:p w:rsidR="00DF6B9C" w:rsidRPr="00A30A68" w:rsidRDefault="00431DA2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3280,8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1F9" w:rsidRDefault="008021F9">
      <w:r>
        <w:separator/>
      </w:r>
    </w:p>
  </w:endnote>
  <w:endnote w:type="continuationSeparator" w:id="0">
    <w:p w:rsidR="008021F9" w:rsidRDefault="0080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6EA" w:rsidRDefault="008936EA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869C8">
      <w:rPr>
        <w:rStyle w:val="ab"/>
        <w:noProof/>
      </w:rPr>
      <w:t>1</w:t>
    </w:r>
    <w:r>
      <w:rPr>
        <w:rStyle w:val="ab"/>
      </w:rPr>
      <w:fldChar w:fldCharType="end"/>
    </w:r>
  </w:p>
  <w:p w:rsidR="008936EA" w:rsidRPr="00596B24" w:rsidRDefault="008936EA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6EA" w:rsidRDefault="008936E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936EA" w:rsidRDefault="008936EA">
    <w:pPr>
      <w:pStyle w:val="a7"/>
      <w:ind w:right="360"/>
    </w:pPr>
  </w:p>
  <w:p w:rsidR="008936EA" w:rsidRDefault="008936E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6EA" w:rsidRDefault="008936E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22</w:t>
    </w:r>
    <w:r>
      <w:rPr>
        <w:rStyle w:val="ab"/>
      </w:rPr>
      <w:fldChar w:fldCharType="end"/>
    </w:r>
  </w:p>
  <w:p w:rsidR="008936EA" w:rsidRPr="0046334D" w:rsidRDefault="008936EA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1F9" w:rsidRDefault="008021F9">
      <w:r>
        <w:separator/>
      </w:r>
    </w:p>
  </w:footnote>
  <w:footnote w:type="continuationSeparator" w:id="0">
    <w:p w:rsidR="008021F9" w:rsidRDefault="00802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83F15"/>
    <w:rsid w:val="00097180"/>
    <w:rsid w:val="00097987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5F6"/>
    <w:rsid w:val="000F6AAC"/>
    <w:rsid w:val="00100175"/>
    <w:rsid w:val="001006EB"/>
    <w:rsid w:val="00104E0D"/>
    <w:rsid w:val="0010504A"/>
    <w:rsid w:val="001079AA"/>
    <w:rsid w:val="00113C7A"/>
    <w:rsid w:val="00116BFA"/>
    <w:rsid w:val="00125DE3"/>
    <w:rsid w:val="001278D2"/>
    <w:rsid w:val="00133DAF"/>
    <w:rsid w:val="001414B0"/>
    <w:rsid w:val="00152F2F"/>
    <w:rsid w:val="001533E3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6EC7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604A"/>
    <w:rsid w:val="003575BA"/>
    <w:rsid w:val="0037040B"/>
    <w:rsid w:val="00381BDF"/>
    <w:rsid w:val="0038254F"/>
    <w:rsid w:val="00386951"/>
    <w:rsid w:val="00390D1B"/>
    <w:rsid w:val="003921D8"/>
    <w:rsid w:val="003B2193"/>
    <w:rsid w:val="003B2611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1DA2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5764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D7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178BE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21F9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869C8"/>
    <w:rsid w:val="00891089"/>
    <w:rsid w:val="008912D4"/>
    <w:rsid w:val="00891BC0"/>
    <w:rsid w:val="00893245"/>
    <w:rsid w:val="008936EA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1788"/>
    <w:rsid w:val="00994431"/>
    <w:rsid w:val="009A5E3F"/>
    <w:rsid w:val="009B6643"/>
    <w:rsid w:val="009C1B9A"/>
    <w:rsid w:val="009D71C1"/>
    <w:rsid w:val="009E45CF"/>
    <w:rsid w:val="009F3AE9"/>
    <w:rsid w:val="009F779A"/>
    <w:rsid w:val="00A05B6C"/>
    <w:rsid w:val="00A061D7"/>
    <w:rsid w:val="00A30A68"/>
    <w:rsid w:val="00A30E81"/>
    <w:rsid w:val="00A30F47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AE46F8"/>
    <w:rsid w:val="00AF338D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DF6B9C"/>
    <w:rsid w:val="00E04378"/>
    <w:rsid w:val="00E12BFB"/>
    <w:rsid w:val="00E138E0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70F7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56EB9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1161</TotalTime>
  <Pages>22</Pages>
  <Words>3720</Words>
  <Characters>21209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105</cp:revision>
  <cp:lastPrinted>2022-03-29T06:07:00Z</cp:lastPrinted>
  <dcterms:created xsi:type="dcterms:W3CDTF">2018-11-06T10:30:00Z</dcterms:created>
  <dcterms:modified xsi:type="dcterms:W3CDTF">2023-08-01T08:49:00Z</dcterms:modified>
</cp:coreProperties>
</file>