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663066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1" o:spid="_x0000_i1025" type="#_x0000_t75" style="width:42pt;height:72.75pt;visibility:visible;mso-wrap-style:square">
            <v:imagedata r:id="rId8" o:title=""/>
          </v:shape>
        </w:pict>
      </w:r>
    </w:p>
    <w:p w:rsidR="00F51F2D" w:rsidRPr="00D46D4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46D4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D46D4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46D48">
        <w:rPr>
          <w:b/>
          <w:caps/>
          <w:sz w:val="28"/>
          <w:szCs w:val="28"/>
        </w:rPr>
        <w:t>Ростовская область</w:t>
      </w:r>
    </w:p>
    <w:p w:rsidR="00F51F2D" w:rsidRPr="00D46D4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46D48">
        <w:rPr>
          <w:b/>
          <w:caps/>
          <w:sz w:val="28"/>
          <w:szCs w:val="28"/>
        </w:rPr>
        <w:t>октябрьский район</w:t>
      </w:r>
    </w:p>
    <w:p w:rsidR="00F51F2D" w:rsidRPr="00D46D4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D46D48">
        <w:rPr>
          <w:b/>
          <w:sz w:val="28"/>
          <w:szCs w:val="28"/>
        </w:rPr>
        <w:t>Муниципальное образование «</w:t>
      </w:r>
      <w:r w:rsidR="00412EF8" w:rsidRPr="00D46D48">
        <w:rPr>
          <w:b/>
          <w:sz w:val="28"/>
          <w:szCs w:val="28"/>
        </w:rPr>
        <w:t>Мокрологское</w:t>
      </w:r>
      <w:r w:rsidRPr="00D46D48">
        <w:rPr>
          <w:b/>
          <w:sz w:val="28"/>
          <w:szCs w:val="28"/>
        </w:rPr>
        <w:t xml:space="preserve"> сельское поселение»</w:t>
      </w:r>
    </w:p>
    <w:p w:rsidR="00F51F2D" w:rsidRPr="00D46D4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D46D48">
        <w:rPr>
          <w:b/>
          <w:sz w:val="28"/>
          <w:szCs w:val="28"/>
        </w:rPr>
        <w:t xml:space="preserve">Администрация </w:t>
      </w:r>
      <w:r w:rsidR="00412EF8" w:rsidRPr="00D46D48">
        <w:rPr>
          <w:b/>
          <w:sz w:val="28"/>
          <w:szCs w:val="28"/>
        </w:rPr>
        <w:t>Мокрологского</w:t>
      </w:r>
      <w:r w:rsidRPr="00D46D48">
        <w:rPr>
          <w:b/>
          <w:sz w:val="28"/>
          <w:szCs w:val="28"/>
        </w:rPr>
        <w:t xml:space="preserve"> сельского поселения </w:t>
      </w:r>
    </w:p>
    <w:p w:rsidR="00F51F2D" w:rsidRPr="00D46D4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D46D4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D46D48">
        <w:rPr>
          <w:b/>
          <w:caps/>
          <w:sz w:val="28"/>
          <w:szCs w:val="28"/>
        </w:rPr>
        <w:t>постановление</w:t>
      </w:r>
    </w:p>
    <w:p w:rsidR="00F51F2D" w:rsidRPr="00D46D48" w:rsidRDefault="00F51F2D" w:rsidP="00834DB1">
      <w:pPr>
        <w:spacing w:after="200"/>
        <w:contextualSpacing/>
        <w:jc w:val="center"/>
        <w:rPr>
          <w:caps/>
          <w:sz w:val="28"/>
          <w:szCs w:val="28"/>
        </w:rPr>
      </w:pPr>
    </w:p>
    <w:tbl>
      <w:tblPr>
        <w:tblW w:w="10422" w:type="dxa"/>
        <w:tblLook w:val="00A0" w:firstRow="1" w:lastRow="0" w:firstColumn="1" w:lastColumn="0" w:noHBand="0" w:noVBand="0"/>
      </w:tblPr>
      <w:tblGrid>
        <w:gridCol w:w="108"/>
        <w:gridCol w:w="3115"/>
        <w:gridCol w:w="1303"/>
        <w:gridCol w:w="1812"/>
        <w:gridCol w:w="4084"/>
      </w:tblGrid>
      <w:tr w:rsidR="00F51F2D" w:rsidRPr="00D46D48" w:rsidTr="00D46D48">
        <w:trPr>
          <w:gridBefore w:val="1"/>
          <w:wBefore w:w="108" w:type="dxa"/>
        </w:trPr>
        <w:tc>
          <w:tcPr>
            <w:tcW w:w="3115" w:type="dxa"/>
            <w:vAlign w:val="center"/>
          </w:tcPr>
          <w:p w:rsidR="00F51F2D" w:rsidRPr="00D46D48" w:rsidRDefault="006929D2" w:rsidP="00B14850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28</w:t>
            </w:r>
            <w:r w:rsidR="00F51F2D" w:rsidRPr="00D46D48">
              <w:rPr>
                <w:color w:val="000000"/>
                <w:sz w:val="28"/>
                <w:szCs w:val="28"/>
                <w:lang w:eastAsia="en-US"/>
              </w:rPr>
              <w:t>.1</w:t>
            </w:r>
            <w:r w:rsidR="00B14850">
              <w:rPr>
                <w:color w:val="000000"/>
                <w:sz w:val="28"/>
                <w:szCs w:val="28"/>
                <w:lang w:eastAsia="en-US"/>
              </w:rPr>
              <w:t>0</w:t>
            </w:r>
            <w:r w:rsidR="00F51F2D" w:rsidRPr="00D46D48">
              <w:rPr>
                <w:color w:val="000000"/>
                <w:sz w:val="28"/>
                <w:szCs w:val="28"/>
                <w:lang w:eastAsia="en-US"/>
              </w:rPr>
              <w:t>.20</w:t>
            </w:r>
            <w:r w:rsidR="00B14850">
              <w:rPr>
                <w:color w:val="000000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3115" w:type="dxa"/>
            <w:gridSpan w:val="2"/>
            <w:vAlign w:val="center"/>
          </w:tcPr>
          <w:p w:rsidR="00F51F2D" w:rsidRPr="00D46D48" w:rsidRDefault="00412EF8" w:rsidP="00B1485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46D48">
              <w:rPr>
                <w:color w:val="000000"/>
                <w:sz w:val="28"/>
                <w:szCs w:val="28"/>
                <w:lang w:eastAsia="en-US"/>
              </w:rPr>
              <w:t xml:space="preserve">          </w:t>
            </w:r>
            <w:r w:rsidR="00F51F2D" w:rsidRPr="00D46D48">
              <w:rPr>
                <w:color w:val="000000"/>
                <w:sz w:val="28"/>
                <w:szCs w:val="28"/>
                <w:lang w:eastAsia="en-US"/>
              </w:rPr>
              <w:t xml:space="preserve">№ </w:t>
            </w:r>
            <w:r w:rsidR="006929D2">
              <w:rPr>
                <w:color w:val="000000"/>
                <w:sz w:val="28"/>
                <w:szCs w:val="28"/>
                <w:lang w:eastAsia="en-US"/>
              </w:rPr>
              <w:t>107</w:t>
            </w:r>
          </w:p>
        </w:tc>
        <w:tc>
          <w:tcPr>
            <w:tcW w:w="4084" w:type="dxa"/>
            <w:vAlign w:val="center"/>
          </w:tcPr>
          <w:p w:rsidR="00F51F2D" w:rsidRPr="00D46D48" w:rsidRDefault="00412EF8" w:rsidP="00283087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D46D48">
              <w:rPr>
                <w:sz w:val="28"/>
                <w:szCs w:val="28"/>
                <w:lang w:eastAsia="en-US"/>
              </w:rPr>
              <w:t xml:space="preserve">            п. Новозарянский</w:t>
            </w:r>
          </w:p>
        </w:tc>
      </w:tr>
      <w:tr w:rsidR="00F51F2D" w:rsidRPr="00834DB1" w:rsidTr="00D46D48">
        <w:tblPrEx>
          <w:tblLook w:val="01E0" w:firstRow="1" w:lastRow="1" w:firstColumn="1" w:lastColumn="1" w:noHBand="0" w:noVBand="0"/>
        </w:tblPrEx>
        <w:trPr>
          <w:gridAfter w:val="2"/>
          <w:wAfter w:w="5896" w:type="dxa"/>
          <w:trHeight w:val="1166"/>
        </w:trPr>
        <w:tc>
          <w:tcPr>
            <w:tcW w:w="4526" w:type="dxa"/>
            <w:gridSpan w:val="3"/>
          </w:tcPr>
          <w:p w:rsidR="00F51F2D" w:rsidRPr="00834DB1" w:rsidRDefault="000C4A3D" w:rsidP="00D46D48">
            <w:pPr>
              <w:tabs>
                <w:tab w:val="left" w:pos="652"/>
              </w:tabs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Мокрологского сельского поселения № 202 от 14.11.2018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«Управление муниципальными  финансами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F51F2D" w:rsidRPr="00834DB1" w:rsidRDefault="00F51F2D" w:rsidP="00834DB1">
      <w:pPr>
        <w:ind w:firstLine="708"/>
        <w:contextualSpacing/>
        <w:jc w:val="both"/>
        <w:rPr>
          <w:sz w:val="28"/>
          <w:szCs w:val="28"/>
        </w:rPr>
      </w:pPr>
    </w:p>
    <w:p w:rsidR="00F51F2D" w:rsidRDefault="00D46D48" w:rsidP="000C4A3D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proofErr w:type="gramStart"/>
      <w:r w:rsidR="000C4A3D" w:rsidRPr="000C4A3D">
        <w:rPr>
          <w:color w:val="000000"/>
          <w:sz w:val="28"/>
          <w:szCs w:val="28"/>
        </w:rPr>
        <w:t xml:space="preserve">В соответствии с постановлением Администрации </w:t>
      </w:r>
      <w:r w:rsidR="000C4A3D">
        <w:rPr>
          <w:color w:val="000000"/>
          <w:sz w:val="28"/>
          <w:szCs w:val="28"/>
        </w:rPr>
        <w:t>Мокрологского сельского поселения от 04</w:t>
      </w:r>
      <w:r w:rsidR="000C4A3D" w:rsidRPr="000C4A3D">
        <w:rPr>
          <w:color w:val="000000"/>
          <w:sz w:val="28"/>
          <w:szCs w:val="28"/>
        </w:rPr>
        <w:t>.0</w:t>
      </w:r>
      <w:r w:rsidR="000C4A3D">
        <w:rPr>
          <w:color w:val="000000"/>
          <w:sz w:val="28"/>
          <w:szCs w:val="28"/>
        </w:rPr>
        <w:t>9</w:t>
      </w:r>
      <w:r w:rsidR="000C4A3D" w:rsidRPr="000C4A3D">
        <w:rPr>
          <w:color w:val="000000"/>
          <w:sz w:val="28"/>
          <w:szCs w:val="28"/>
        </w:rPr>
        <w:t xml:space="preserve">.2024 № </w:t>
      </w:r>
      <w:r w:rsidR="000C4A3D">
        <w:rPr>
          <w:color w:val="000000"/>
          <w:sz w:val="28"/>
          <w:szCs w:val="28"/>
        </w:rPr>
        <w:t>98</w:t>
      </w:r>
      <w:r w:rsidR="000C4A3D" w:rsidRPr="000C4A3D">
        <w:rPr>
          <w:color w:val="000000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постановлением Администрации </w:t>
      </w:r>
      <w:r w:rsidR="000C4A3D">
        <w:rPr>
          <w:color w:val="000000"/>
          <w:sz w:val="28"/>
          <w:szCs w:val="28"/>
        </w:rPr>
        <w:t>Мокрологского сельского поселения от 04</w:t>
      </w:r>
      <w:r w:rsidR="000C4A3D" w:rsidRPr="000C4A3D">
        <w:rPr>
          <w:color w:val="000000"/>
          <w:sz w:val="28"/>
          <w:szCs w:val="28"/>
        </w:rPr>
        <w:t>.0</w:t>
      </w:r>
      <w:r w:rsidR="000C4A3D">
        <w:rPr>
          <w:color w:val="000000"/>
          <w:sz w:val="28"/>
          <w:szCs w:val="28"/>
        </w:rPr>
        <w:t>9</w:t>
      </w:r>
      <w:r w:rsidR="000C4A3D" w:rsidRPr="000C4A3D">
        <w:rPr>
          <w:color w:val="000000"/>
          <w:sz w:val="28"/>
          <w:szCs w:val="28"/>
        </w:rPr>
        <w:t xml:space="preserve">.2024 № </w:t>
      </w:r>
      <w:r w:rsidR="000C4A3D">
        <w:rPr>
          <w:color w:val="000000"/>
          <w:sz w:val="28"/>
          <w:szCs w:val="28"/>
        </w:rPr>
        <w:t>99</w:t>
      </w:r>
      <w:r w:rsidR="000C4A3D" w:rsidRPr="000C4A3D">
        <w:rPr>
          <w:color w:val="000000"/>
          <w:sz w:val="28"/>
          <w:szCs w:val="28"/>
        </w:rPr>
        <w:t xml:space="preserve"> «Об утверждении Методических рекомендаций по разработке и реализации муниципальных программ Мокрологского сельского поселения</w:t>
      </w:r>
      <w:r w:rsidR="00D95E44">
        <w:rPr>
          <w:color w:val="000000"/>
          <w:sz w:val="28"/>
          <w:szCs w:val="28"/>
        </w:rPr>
        <w:t xml:space="preserve"> </w:t>
      </w:r>
      <w:r w:rsidR="000C4A3D" w:rsidRPr="000C4A3D">
        <w:rPr>
          <w:color w:val="000000"/>
          <w:sz w:val="28"/>
          <w:szCs w:val="28"/>
        </w:rPr>
        <w:t xml:space="preserve">Октябрьского района», руководствуясь </w:t>
      </w:r>
      <w:r w:rsidR="000C4A3D">
        <w:rPr>
          <w:color w:val="000000"/>
          <w:sz w:val="28"/>
          <w:szCs w:val="28"/>
        </w:rPr>
        <w:t>Уставом</w:t>
      </w:r>
      <w:r w:rsidR="000C4A3D" w:rsidRPr="000C4A3D">
        <w:rPr>
          <w:color w:val="000000"/>
          <w:sz w:val="28"/>
          <w:szCs w:val="28"/>
        </w:rPr>
        <w:t xml:space="preserve"> муниципального образования «</w:t>
      </w:r>
      <w:r w:rsidR="000C4A3D">
        <w:rPr>
          <w:color w:val="000000"/>
          <w:sz w:val="28"/>
          <w:szCs w:val="28"/>
        </w:rPr>
        <w:t>Мокрологское сельское поселение</w:t>
      </w:r>
      <w:r w:rsidR="000C4A3D" w:rsidRPr="000C4A3D">
        <w:rPr>
          <w:color w:val="000000"/>
          <w:sz w:val="28"/>
          <w:szCs w:val="28"/>
        </w:rPr>
        <w:t>»</w:t>
      </w:r>
      <w:proofErr w:type="gramEnd"/>
    </w:p>
    <w:p w:rsidR="00F51F2D" w:rsidRPr="00834DB1" w:rsidRDefault="00F51F2D" w:rsidP="00CB2CC6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D46D48" w:rsidP="00D46D48">
      <w:pPr>
        <w:tabs>
          <w:tab w:val="left" w:pos="709"/>
        </w:tabs>
        <w:spacing w:after="20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51F2D">
        <w:rPr>
          <w:sz w:val="28"/>
          <w:szCs w:val="28"/>
        </w:rPr>
        <w:t xml:space="preserve">1. </w:t>
      </w:r>
      <w:r w:rsidR="000C4A3D" w:rsidRPr="000C4A3D">
        <w:rPr>
          <w:sz w:val="28"/>
          <w:szCs w:val="28"/>
        </w:rPr>
        <w:t>Внести в постановление Админи</w:t>
      </w:r>
      <w:r w:rsidR="00AF7B51">
        <w:rPr>
          <w:sz w:val="28"/>
          <w:szCs w:val="28"/>
        </w:rPr>
        <w:t>страции Мокрологского сельского поселения от 14</w:t>
      </w:r>
      <w:r w:rsidR="000C4A3D" w:rsidRPr="000C4A3D">
        <w:rPr>
          <w:sz w:val="28"/>
          <w:szCs w:val="28"/>
        </w:rPr>
        <w:t>.1</w:t>
      </w:r>
      <w:r w:rsidR="00AF7B51">
        <w:rPr>
          <w:sz w:val="28"/>
          <w:szCs w:val="28"/>
        </w:rPr>
        <w:t>1</w:t>
      </w:r>
      <w:r w:rsidR="000C4A3D" w:rsidRPr="000C4A3D">
        <w:rPr>
          <w:sz w:val="28"/>
          <w:szCs w:val="28"/>
        </w:rPr>
        <w:t xml:space="preserve">.2018 № </w:t>
      </w:r>
      <w:r w:rsidR="00AF7B51">
        <w:rPr>
          <w:sz w:val="28"/>
          <w:szCs w:val="28"/>
        </w:rPr>
        <w:t>202</w:t>
      </w:r>
      <w:r w:rsidR="000C4A3D" w:rsidRPr="000C4A3D">
        <w:rPr>
          <w:sz w:val="28"/>
          <w:szCs w:val="28"/>
        </w:rPr>
        <w:t xml:space="preserve"> «Об утверждении муниципальной программы Мокрологского сельского поселения Октябрьского района «Управление муниципальными  финансами и создание условий для эффективного управления муниципальными финансами» изменения изложив приложение к постановлению в новой редакции, согласно приложению к настоящему постановлению.</w:t>
      </w:r>
    </w:p>
    <w:p w:rsidR="00AF7B51" w:rsidRDefault="00F51F2D" w:rsidP="00AF7B51">
      <w:pPr>
        <w:tabs>
          <w:tab w:val="left" w:pos="7230"/>
        </w:tabs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12EF8">
        <w:rPr>
          <w:sz w:val="28"/>
          <w:szCs w:val="28"/>
        </w:rPr>
        <w:t xml:space="preserve">. </w:t>
      </w:r>
      <w:proofErr w:type="gramStart"/>
      <w:r w:rsidR="00AF7B51" w:rsidRPr="00AF7B51">
        <w:rPr>
          <w:sz w:val="28"/>
          <w:szCs w:val="28"/>
        </w:rPr>
        <w:t xml:space="preserve">Настоящее постановление вступает в силу со дня его официального опубликования на официальном сайте </w:t>
      </w:r>
      <w:r w:rsidR="00AF7B51">
        <w:rPr>
          <w:sz w:val="28"/>
          <w:szCs w:val="28"/>
        </w:rPr>
        <w:t>Мокрологского сельского поселения</w:t>
      </w:r>
      <w:r w:rsidR="00AF7B51" w:rsidRPr="00AF7B51">
        <w:rPr>
          <w:sz w:val="28"/>
          <w:szCs w:val="28"/>
        </w:rPr>
        <w:t xml:space="preserve">, но не ранее 1 января 2025 года, и распространяется на правоотношения, возникающие начиная с формирования муниципальных программ </w:t>
      </w:r>
      <w:r w:rsidR="00AF7B51">
        <w:rPr>
          <w:sz w:val="28"/>
          <w:szCs w:val="28"/>
        </w:rPr>
        <w:t xml:space="preserve">Мокрологского сельского поселения </w:t>
      </w:r>
      <w:r w:rsidR="00AF7B51" w:rsidRPr="00AF7B51">
        <w:rPr>
          <w:sz w:val="28"/>
          <w:szCs w:val="28"/>
        </w:rPr>
        <w:t xml:space="preserve">Октябрьского района для составления проекта бюджета </w:t>
      </w:r>
      <w:r w:rsidR="00AF7B51">
        <w:rPr>
          <w:sz w:val="28"/>
          <w:szCs w:val="28"/>
        </w:rPr>
        <w:t xml:space="preserve">Мокрологского сельского поселения </w:t>
      </w:r>
      <w:r w:rsidR="00AF7B51" w:rsidRPr="00AF7B51">
        <w:rPr>
          <w:sz w:val="28"/>
          <w:szCs w:val="28"/>
        </w:rPr>
        <w:t>Октябрьского района на 2025 год и на плановый период 2026 и 2027 годов.</w:t>
      </w:r>
      <w:proofErr w:type="gramEnd"/>
    </w:p>
    <w:p w:rsidR="00F51F2D" w:rsidRDefault="00AF7B51" w:rsidP="00AF7B51">
      <w:pPr>
        <w:tabs>
          <w:tab w:val="left" w:pos="7230"/>
        </w:tabs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 xml:space="preserve">. </w:t>
      </w:r>
      <w:proofErr w:type="gramStart"/>
      <w:r w:rsidR="00F51F2D" w:rsidRPr="00D36BA9">
        <w:rPr>
          <w:sz w:val="28"/>
          <w:szCs w:val="28"/>
        </w:rPr>
        <w:t>Контроль за</w:t>
      </w:r>
      <w:proofErr w:type="gramEnd"/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начальника финансово экономической службы </w:t>
      </w:r>
      <w:proofErr w:type="spellStart"/>
      <w:r w:rsidR="00412EF8">
        <w:rPr>
          <w:sz w:val="28"/>
          <w:szCs w:val="28"/>
        </w:rPr>
        <w:t>И.А.Русову</w:t>
      </w:r>
      <w:proofErr w:type="spellEnd"/>
      <w:r w:rsidR="00412EF8">
        <w:rPr>
          <w:sz w:val="28"/>
          <w:szCs w:val="28"/>
        </w:rPr>
        <w:t>.</w:t>
      </w: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Default="00F51F2D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F51F2D" w:rsidP="00D36BA9">
      <w:pPr>
        <w:spacing w:after="200"/>
        <w:ind w:firstLine="709"/>
        <w:contextualSpacing/>
        <w:jc w:val="both"/>
        <w:rPr>
          <w:color w:val="000000"/>
          <w:sz w:val="16"/>
          <w:szCs w:val="16"/>
        </w:rPr>
      </w:pPr>
    </w:p>
    <w:p w:rsidR="00F51F2D" w:rsidRPr="00834DB1" w:rsidRDefault="00D46D48" w:rsidP="00D46D48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51F2D" w:rsidRPr="00834DB1">
        <w:rPr>
          <w:color w:val="000000"/>
          <w:sz w:val="28"/>
          <w:szCs w:val="28"/>
        </w:rPr>
        <w:t>Глава Администрации</w:t>
      </w:r>
    </w:p>
    <w:p w:rsidR="00F51F2D" w:rsidRPr="00834DB1" w:rsidRDefault="00412EF8" w:rsidP="00D46D48">
      <w:pPr>
        <w:tabs>
          <w:tab w:val="left" w:pos="7230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</w:t>
      </w:r>
      <w:r w:rsidR="00D46D48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Г.В. Кочин</w:t>
      </w:r>
      <w:r w:rsidR="00F51F2D" w:rsidRPr="00834DB1">
        <w:rPr>
          <w:color w:val="000000"/>
          <w:sz w:val="28"/>
          <w:szCs w:val="28"/>
        </w:rPr>
        <w:t xml:space="preserve">    </w:t>
      </w:r>
      <w:r w:rsidR="00F51F2D">
        <w:rPr>
          <w:color w:val="000000"/>
          <w:sz w:val="28"/>
          <w:szCs w:val="28"/>
        </w:rPr>
        <w:t xml:space="preserve">               </w:t>
      </w:r>
    </w:p>
    <w:p w:rsidR="00F51F2D" w:rsidRDefault="00F51F2D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Default="00F51F2D" w:rsidP="00834DB1">
      <w:pPr>
        <w:spacing w:after="200"/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5103"/>
      </w:tblGrid>
      <w:tr w:rsidR="00F51F2D" w:rsidRPr="00834DB1" w:rsidTr="00412EF8">
        <w:tc>
          <w:tcPr>
            <w:tcW w:w="5103" w:type="dxa"/>
          </w:tcPr>
          <w:p w:rsidR="00F51F2D" w:rsidRPr="00834DB1" w:rsidRDefault="00F51F2D" w:rsidP="00834DB1">
            <w:pPr>
              <w:jc w:val="center"/>
              <w:rPr>
                <w:sz w:val="24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412EF8" w:rsidRDefault="00412EF8" w:rsidP="00834DB1">
            <w:pPr>
              <w:jc w:val="center"/>
              <w:rPr>
                <w:sz w:val="28"/>
                <w:szCs w:val="28"/>
              </w:rPr>
            </w:pP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lastRenderedPageBreak/>
              <w:t xml:space="preserve">                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DD71B4" w:rsidP="00DD71B4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28</w:t>
            </w:r>
            <w:r w:rsidR="00F51F2D">
              <w:rPr>
                <w:sz w:val="28"/>
                <w:szCs w:val="28"/>
              </w:rPr>
              <w:t>.1</w:t>
            </w:r>
            <w:r w:rsidR="00AF7B51">
              <w:rPr>
                <w:sz w:val="28"/>
                <w:szCs w:val="28"/>
              </w:rPr>
              <w:t>0</w:t>
            </w:r>
            <w:r w:rsidR="00F51F2D" w:rsidRPr="00834DB1">
              <w:rPr>
                <w:sz w:val="28"/>
                <w:szCs w:val="28"/>
              </w:rPr>
              <w:t>.20</w:t>
            </w:r>
            <w:r w:rsidR="00AF7B51">
              <w:rPr>
                <w:sz w:val="28"/>
                <w:szCs w:val="28"/>
              </w:rPr>
              <w:t>24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107</w:t>
            </w:r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AF7B51" w:rsidRPr="00AF7B51" w:rsidRDefault="00AF7B51" w:rsidP="00AF7B51">
      <w:pPr>
        <w:suppressAutoHyphens/>
        <w:jc w:val="center"/>
        <w:rPr>
          <w:color w:val="000000"/>
          <w:sz w:val="28"/>
          <w:szCs w:val="28"/>
        </w:rPr>
      </w:pPr>
      <w:r w:rsidRPr="00AF7B51">
        <w:rPr>
          <w:color w:val="000000"/>
          <w:sz w:val="28"/>
          <w:szCs w:val="28"/>
        </w:rPr>
        <w:t>Муниципальная программа</w:t>
      </w:r>
    </w:p>
    <w:p w:rsidR="00AF7B51" w:rsidRDefault="00AF7B51" w:rsidP="00AF7B51">
      <w:pPr>
        <w:suppressAutoHyphens/>
        <w:jc w:val="center"/>
        <w:rPr>
          <w:color w:val="000000"/>
          <w:sz w:val="28"/>
          <w:szCs w:val="28"/>
        </w:rPr>
      </w:pPr>
      <w:r w:rsidRPr="00AF7B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Мокрологского сельского поселения </w:t>
      </w:r>
      <w:r w:rsidRPr="00AF7B51">
        <w:rPr>
          <w:color w:val="000000"/>
          <w:sz w:val="28"/>
          <w:szCs w:val="28"/>
        </w:rPr>
        <w:t xml:space="preserve">Октябрьского района </w:t>
      </w:r>
    </w:p>
    <w:p w:rsidR="00AF7B51" w:rsidRPr="00AF7B51" w:rsidRDefault="00AF7B51" w:rsidP="00AF7B51">
      <w:pPr>
        <w:suppressAutoHyphens/>
        <w:jc w:val="center"/>
        <w:rPr>
          <w:color w:val="000000"/>
          <w:sz w:val="28"/>
          <w:szCs w:val="28"/>
        </w:rPr>
      </w:pPr>
      <w:r w:rsidRPr="00AF7B51">
        <w:rPr>
          <w:color w:val="000000"/>
          <w:sz w:val="28"/>
          <w:szCs w:val="28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AF7B51" w:rsidRPr="00AF7B51" w:rsidRDefault="00AF7B51" w:rsidP="00AF7B51">
      <w:pPr>
        <w:suppressAutoHyphens/>
        <w:jc w:val="center"/>
        <w:rPr>
          <w:color w:val="000000"/>
          <w:sz w:val="28"/>
          <w:szCs w:val="28"/>
        </w:rPr>
      </w:pP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I. СТРАТЕГИЧЕСКИЕ ПРИОРИТЕТЫ </w:t>
      </w:r>
    </w:p>
    <w:p w:rsidR="003B6A13" w:rsidRDefault="00AF7B51" w:rsidP="00AF7B51">
      <w:pPr>
        <w:widowControl w:val="0"/>
        <w:jc w:val="center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муниципальной программы </w:t>
      </w:r>
      <w:r w:rsidR="003B6A13">
        <w:rPr>
          <w:color w:val="000000"/>
          <w:sz w:val="28"/>
        </w:rPr>
        <w:t>Мокрологского сельского поселения</w:t>
      </w: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Октябрьского района  </w:t>
      </w: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  <w:r w:rsidRPr="00AF7B51">
        <w:rPr>
          <w:color w:val="000000"/>
          <w:sz w:val="28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1. Оценка текущего состояния сферы </w:t>
      </w: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реализации муниципальной программы </w:t>
      </w:r>
      <w:r w:rsidR="003B6A13">
        <w:rPr>
          <w:color w:val="000000"/>
          <w:sz w:val="28"/>
        </w:rPr>
        <w:t xml:space="preserve">Мокрологского сельского поселения </w:t>
      </w:r>
      <w:r w:rsidRPr="00AF7B51">
        <w:rPr>
          <w:color w:val="000000"/>
          <w:sz w:val="28"/>
        </w:rPr>
        <w:t xml:space="preserve">Октябрьского района </w:t>
      </w: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«Управление муниципальными  финансами и создание условий для эффективного управления муниципальными финансами» </w:t>
      </w:r>
    </w:p>
    <w:p w:rsidR="00AF7B51" w:rsidRPr="00AF7B51" w:rsidRDefault="00AF7B51" w:rsidP="00AF7B51">
      <w:pPr>
        <w:widowControl w:val="0"/>
        <w:jc w:val="center"/>
        <w:rPr>
          <w:color w:val="000000"/>
          <w:sz w:val="28"/>
        </w:rPr>
      </w:pPr>
    </w:p>
    <w:p w:rsidR="00AF7B51" w:rsidRPr="00AF7B51" w:rsidRDefault="00AF7B51" w:rsidP="00AF7B51">
      <w:pPr>
        <w:widowControl w:val="0"/>
        <w:ind w:firstLine="709"/>
        <w:jc w:val="both"/>
        <w:rPr>
          <w:color w:val="000000"/>
          <w:sz w:val="28"/>
        </w:rPr>
      </w:pPr>
      <w:r w:rsidRPr="00AF7B51">
        <w:rPr>
          <w:color w:val="000000"/>
          <w:sz w:val="28"/>
        </w:rPr>
        <w:t>Эффективное, ответственное и прозрачное управление муниципальными  финансами является базовым условием для повышения устойчивого экономического роста и, как следствие, уровня и качества жизни населения</w:t>
      </w:r>
      <w:r w:rsidR="003B6A13">
        <w:rPr>
          <w:color w:val="000000"/>
          <w:sz w:val="28"/>
        </w:rPr>
        <w:t xml:space="preserve"> Мокрологского сельского поселения</w:t>
      </w:r>
      <w:r w:rsidRPr="00AF7B51">
        <w:rPr>
          <w:color w:val="000000"/>
          <w:sz w:val="28"/>
        </w:rPr>
        <w:t xml:space="preserve"> Октябрьского района.</w:t>
      </w:r>
    </w:p>
    <w:p w:rsidR="00AF7B51" w:rsidRPr="00AF7B51" w:rsidRDefault="00AF7B51" w:rsidP="00AF7B51">
      <w:pPr>
        <w:widowControl w:val="0"/>
        <w:ind w:firstLine="709"/>
        <w:jc w:val="both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Оценивая состояние развития экономики и социальной сферы </w:t>
      </w:r>
      <w:r w:rsidR="003B6A13">
        <w:rPr>
          <w:color w:val="000000"/>
          <w:sz w:val="28"/>
        </w:rPr>
        <w:t xml:space="preserve">Мокрологского сельского поселения </w:t>
      </w:r>
      <w:r w:rsidRPr="00AF7B51">
        <w:rPr>
          <w:color w:val="000000"/>
          <w:sz w:val="28"/>
        </w:rPr>
        <w:t>Октябрьского района, можно констатировать развитие положительных тенденций в динамике основных финансовых показателей.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По итогам 2023 года доходы бюджета </w:t>
      </w:r>
      <w:r w:rsidR="003B6A13">
        <w:rPr>
          <w:sz w:val="28"/>
        </w:rPr>
        <w:t xml:space="preserve">Мокрологского сельского поселения </w:t>
      </w:r>
      <w:r w:rsidRPr="00AF7B51">
        <w:rPr>
          <w:sz w:val="28"/>
        </w:rPr>
        <w:t xml:space="preserve">Октябрьского района исполнены в сумме </w:t>
      </w:r>
      <w:r w:rsidR="003B6A13">
        <w:rPr>
          <w:sz w:val="28"/>
        </w:rPr>
        <w:t>22183,5</w:t>
      </w:r>
      <w:r w:rsidRPr="00AF7B51">
        <w:rPr>
          <w:sz w:val="28"/>
        </w:rPr>
        <w:t xml:space="preserve"> тыс. рублей, в том числе налоговые и неналоговые доходы в сумме </w:t>
      </w:r>
      <w:r w:rsidR="003B6A13">
        <w:rPr>
          <w:sz w:val="28"/>
        </w:rPr>
        <w:t>6604,7</w:t>
      </w:r>
      <w:r w:rsidRPr="00AF7B51">
        <w:rPr>
          <w:sz w:val="28"/>
        </w:rPr>
        <w:t xml:space="preserve"> тыс. рублей с ростом к 2022 году на </w:t>
      </w:r>
      <w:r w:rsidR="003B6A13">
        <w:rPr>
          <w:sz w:val="28"/>
        </w:rPr>
        <w:t>2026,7</w:t>
      </w:r>
      <w:r w:rsidRPr="00AF7B51">
        <w:rPr>
          <w:sz w:val="28"/>
        </w:rPr>
        <w:t xml:space="preserve"> тыс. рублей, или на </w:t>
      </w:r>
      <w:r w:rsidR="003B6A13">
        <w:rPr>
          <w:sz w:val="28"/>
        </w:rPr>
        <w:t>9,1</w:t>
      </w:r>
      <w:r w:rsidRPr="00AF7B51">
        <w:rPr>
          <w:sz w:val="28"/>
        </w:rPr>
        <w:t xml:space="preserve"> процента.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pacing w:val="-20"/>
          <w:sz w:val="28"/>
        </w:rPr>
        <w:t>П</w:t>
      </w:r>
      <w:r w:rsidRPr="00AF7B51">
        <w:rPr>
          <w:sz w:val="28"/>
        </w:rPr>
        <w:t xml:space="preserve">оложительная динамика поступлений отмечена по </w:t>
      </w:r>
      <w:proofErr w:type="spellStart"/>
      <w:r w:rsidRPr="00AF7B51">
        <w:rPr>
          <w:sz w:val="28"/>
        </w:rPr>
        <w:t>бюджетообразующим</w:t>
      </w:r>
      <w:proofErr w:type="spellEnd"/>
      <w:r w:rsidRPr="00AF7B51">
        <w:rPr>
          <w:sz w:val="28"/>
        </w:rPr>
        <w:t xml:space="preserve"> доходным источникам: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налогу на доходы физических лиц – на </w:t>
      </w:r>
      <w:r w:rsidR="003B6A13">
        <w:rPr>
          <w:sz w:val="28"/>
        </w:rPr>
        <w:t>323,5</w:t>
      </w:r>
      <w:r w:rsidRPr="00AF7B51">
        <w:rPr>
          <w:sz w:val="28"/>
        </w:rPr>
        <w:t xml:space="preserve"> тыс. рублей, или на </w:t>
      </w:r>
      <w:r w:rsidR="003B6A13">
        <w:rPr>
          <w:sz w:val="28"/>
        </w:rPr>
        <w:t>18,8</w:t>
      </w:r>
      <w:r w:rsidRPr="00AF7B51">
        <w:rPr>
          <w:sz w:val="28"/>
        </w:rPr>
        <w:t> процента;</w:t>
      </w:r>
    </w:p>
    <w:p w:rsid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земельному налогу – на </w:t>
      </w:r>
      <w:r w:rsidR="003B6A13">
        <w:rPr>
          <w:sz w:val="28"/>
        </w:rPr>
        <w:t>97,1</w:t>
      </w:r>
      <w:r w:rsidRPr="00AF7B51">
        <w:rPr>
          <w:sz w:val="28"/>
        </w:rPr>
        <w:t xml:space="preserve"> тыс. рублей, или на </w:t>
      </w:r>
      <w:r w:rsidR="003B6A13">
        <w:rPr>
          <w:sz w:val="28"/>
        </w:rPr>
        <w:t>5,1</w:t>
      </w:r>
      <w:r w:rsidR="00EC3F36">
        <w:rPr>
          <w:sz w:val="28"/>
        </w:rPr>
        <w:t xml:space="preserve"> процента;</w:t>
      </w:r>
    </w:p>
    <w:p w:rsidR="00EC3F36" w:rsidRPr="00AF7B51" w:rsidRDefault="00EC3F36" w:rsidP="00AF7B51">
      <w:pPr>
        <w:widowControl w:val="0"/>
        <w:ind w:firstLine="709"/>
        <w:jc w:val="both"/>
        <w:rPr>
          <w:sz w:val="28"/>
        </w:rPr>
      </w:pPr>
      <w:r w:rsidRPr="00EC3F36">
        <w:rPr>
          <w:sz w:val="28"/>
        </w:rPr>
        <w:t xml:space="preserve">доходам от продажи материальных и нематериальных активов – на </w:t>
      </w:r>
      <w:r>
        <w:rPr>
          <w:sz w:val="28"/>
        </w:rPr>
        <w:t>517,0</w:t>
      </w:r>
      <w:r w:rsidRPr="00EC3F36">
        <w:rPr>
          <w:sz w:val="28"/>
        </w:rPr>
        <w:t xml:space="preserve"> тыс. рублей или на </w:t>
      </w:r>
      <w:r>
        <w:rPr>
          <w:sz w:val="28"/>
        </w:rPr>
        <w:t>100</w:t>
      </w:r>
      <w:r w:rsidRPr="00EC3F36">
        <w:rPr>
          <w:sz w:val="28"/>
        </w:rPr>
        <w:t>%.</w:t>
      </w:r>
    </w:p>
    <w:p w:rsidR="00EC3F36" w:rsidRDefault="00EC3F36" w:rsidP="00AF7B5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Вместе с тем отмечено снижение по следующим налогам:</w:t>
      </w:r>
    </w:p>
    <w:p w:rsidR="00EC3F36" w:rsidRDefault="00EC3F36" w:rsidP="00AF7B5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единому сельскохозяйственному налогу </w:t>
      </w:r>
      <w:r w:rsidRPr="00EC3F36">
        <w:rPr>
          <w:sz w:val="28"/>
        </w:rPr>
        <w:t xml:space="preserve">– на </w:t>
      </w:r>
      <w:r>
        <w:rPr>
          <w:sz w:val="28"/>
        </w:rPr>
        <w:t>2105,8</w:t>
      </w:r>
      <w:r w:rsidRPr="00EC3F36">
        <w:rPr>
          <w:sz w:val="28"/>
        </w:rPr>
        <w:t xml:space="preserve"> тыс. рублей, или на </w:t>
      </w:r>
      <w:r>
        <w:rPr>
          <w:sz w:val="28"/>
        </w:rPr>
        <w:t>62 процента</w:t>
      </w:r>
      <w:r w:rsidRPr="00EC3F36">
        <w:rPr>
          <w:sz w:val="28"/>
        </w:rPr>
        <w:t>;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налогу на имущество физических лиц – на </w:t>
      </w:r>
      <w:r w:rsidR="00EC3F36">
        <w:rPr>
          <w:sz w:val="28"/>
        </w:rPr>
        <w:t>56,9</w:t>
      </w:r>
      <w:r w:rsidRPr="00AF7B51">
        <w:rPr>
          <w:sz w:val="28"/>
        </w:rPr>
        <w:t xml:space="preserve"> тыс. рублей, </w:t>
      </w:r>
      <w:r w:rsidRPr="00AF7B51">
        <w:rPr>
          <w:sz w:val="28"/>
        </w:rPr>
        <w:lastRenderedPageBreak/>
        <w:t>или на </w:t>
      </w:r>
      <w:r w:rsidR="00EC3F36">
        <w:rPr>
          <w:sz w:val="28"/>
        </w:rPr>
        <w:t>10</w:t>
      </w:r>
      <w:r w:rsidRPr="00AF7B51">
        <w:rPr>
          <w:sz w:val="28"/>
        </w:rPr>
        <w:t> процентов;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доходам от использования имущества, находящегося в государственной и муниципальной собственности – на </w:t>
      </w:r>
      <w:r w:rsidR="00EC3F36">
        <w:rPr>
          <w:sz w:val="28"/>
        </w:rPr>
        <w:t>199,3</w:t>
      </w:r>
      <w:r w:rsidRPr="00AF7B51">
        <w:rPr>
          <w:sz w:val="28"/>
        </w:rPr>
        <w:t xml:space="preserve"> тыс. рублей или на </w:t>
      </w:r>
      <w:r w:rsidR="00EC3F36">
        <w:rPr>
          <w:sz w:val="28"/>
        </w:rPr>
        <w:t>88 %.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Плановый объем доходов бюджета </w:t>
      </w:r>
      <w:r w:rsidR="00EC3F36">
        <w:rPr>
          <w:sz w:val="28"/>
        </w:rPr>
        <w:t xml:space="preserve">Мокрологского сельского поселения </w:t>
      </w:r>
      <w:r w:rsidRPr="00AF7B51">
        <w:rPr>
          <w:sz w:val="28"/>
        </w:rPr>
        <w:t xml:space="preserve">Октябрьского района на 2024 год по состоянию на 1 </w:t>
      </w:r>
      <w:r w:rsidR="00EC3F36">
        <w:rPr>
          <w:sz w:val="28"/>
        </w:rPr>
        <w:t>октября</w:t>
      </w:r>
      <w:r w:rsidRPr="00AF7B51">
        <w:rPr>
          <w:sz w:val="28"/>
        </w:rPr>
        <w:t xml:space="preserve"> 2024 г. составляет </w:t>
      </w:r>
      <w:r w:rsidR="00EC3F36">
        <w:rPr>
          <w:sz w:val="28"/>
        </w:rPr>
        <w:t>24295,5</w:t>
      </w:r>
      <w:r w:rsidRPr="00AF7B51">
        <w:rPr>
          <w:sz w:val="28"/>
        </w:rPr>
        <w:t> тыс</w:t>
      </w:r>
      <w:r w:rsidR="00EC3F36">
        <w:rPr>
          <w:sz w:val="28"/>
        </w:rPr>
        <w:t>.</w:t>
      </w:r>
      <w:r w:rsidRPr="00AF7B51">
        <w:rPr>
          <w:sz w:val="28"/>
        </w:rPr>
        <w:t xml:space="preserve"> рублей, в том числе по налоговым и неналоговым доходам – </w:t>
      </w:r>
      <w:r w:rsidR="00EC3F36">
        <w:rPr>
          <w:sz w:val="28"/>
        </w:rPr>
        <w:t>7390,4</w:t>
      </w:r>
      <w:r w:rsidRPr="00AF7B51">
        <w:rPr>
          <w:sz w:val="28"/>
        </w:rPr>
        <w:t> тыс</w:t>
      </w:r>
      <w:r w:rsidR="00EC3F36">
        <w:rPr>
          <w:sz w:val="28"/>
        </w:rPr>
        <w:t>.</w:t>
      </w:r>
      <w:r w:rsidRPr="00AF7B51">
        <w:rPr>
          <w:sz w:val="28"/>
        </w:rPr>
        <w:t> рублей с ростом к фактическому уровню 2023 года на </w:t>
      </w:r>
      <w:r w:rsidR="00CC5927">
        <w:rPr>
          <w:sz w:val="28"/>
        </w:rPr>
        <w:t>2112,0</w:t>
      </w:r>
      <w:r w:rsidRPr="00AF7B51">
        <w:rPr>
          <w:sz w:val="28"/>
        </w:rPr>
        <w:t> тыс</w:t>
      </w:r>
      <w:r w:rsidR="00CC5927">
        <w:rPr>
          <w:sz w:val="28"/>
        </w:rPr>
        <w:t>.</w:t>
      </w:r>
      <w:r w:rsidRPr="00AF7B51">
        <w:rPr>
          <w:sz w:val="28"/>
        </w:rPr>
        <w:t xml:space="preserve"> рублей, или на </w:t>
      </w:r>
      <w:r w:rsidR="00CC5927">
        <w:rPr>
          <w:sz w:val="28"/>
        </w:rPr>
        <w:t>9,5</w:t>
      </w:r>
      <w:r w:rsidRPr="00AF7B51">
        <w:rPr>
          <w:sz w:val="28"/>
        </w:rPr>
        <w:t xml:space="preserve"> процентов.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Исполнение расходов бюджета </w:t>
      </w:r>
      <w:r w:rsidR="00CC5927">
        <w:rPr>
          <w:sz w:val="28"/>
        </w:rPr>
        <w:t xml:space="preserve">Мокрологского сельского поселения </w:t>
      </w:r>
      <w:r w:rsidRPr="00AF7B51">
        <w:rPr>
          <w:sz w:val="28"/>
        </w:rPr>
        <w:t xml:space="preserve">Октябрьского района в 2023 году составило </w:t>
      </w:r>
      <w:r w:rsidR="00CC5927">
        <w:rPr>
          <w:sz w:val="28"/>
        </w:rPr>
        <w:t>23095,0</w:t>
      </w:r>
      <w:r w:rsidRPr="00AF7B51">
        <w:rPr>
          <w:sz w:val="28"/>
        </w:rPr>
        <w:t xml:space="preserve"> тыс. рублей с ростом к уровню 2022 года на </w:t>
      </w:r>
      <w:r w:rsidR="00CC5927">
        <w:rPr>
          <w:sz w:val="28"/>
        </w:rPr>
        <w:t>211,8</w:t>
      </w:r>
      <w:r w:rsidRPr="00AF7B51">
        <w:rPr>
          <w:sz w:val="28"/>
        </w:rPr>
        <w:t xml:space="preserve"> тыс.  рублей, или на </w:t>
      </w:r>
      <w:r w:rsidR="00CC5927">
        <w:rPr>
          <w:sz w:val="28"/>
        </w:rPr>
        <w:t>1,0</w:t>
      </w:r>
      <w:r w:rsidRPr="00AF7B51">
        <w:rPr>
          <w:sz w:val="28"/>
        </w:rPr>
        <w:t xml:space="preserve"> процент.</w:t>
      </w:r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proofErr w:type="gramStart"/>
      <w:r w:rsidRPr="00AF7B51">
        <w:rPr>
          <w:sz w:val="28"/>
        </w:rPr>
        <w:t xml:space="preserve">Наибольший удельный вес в общем объеме расходов составили расходы на </w:t>
      </w:r>
      <w:r w:rsidR="00CC5927">
        <w:rPr>
          <w:sz w:val="28"/>
        </w:rPr>
        <w:t>благоустройство</w:t>
      </w:r>
      <w:r w:rsidRPr="00AF7B51">
        <w:rPr>
          <w:sz w:val="28"/>
        </w:rPr>
        <w:t xml:space="preserve"> – </w:t>
      </w:r>
      <w:r w:rsidR="00CC5927">
        <w:rPr>
          <w:sz w:val="28"/>
        </w:rPr>
        <w:t>29,3</w:t>
      </w:r>
      <w:r w:rsidRPr="00AF7B51">
        <w:rPr>
          <w:sz w:val="28"/>
        </w:rPr>
        <w:t xml:space="preserve"> процента (</w:t>
      </w:r>
      <w:r w:rsidR="00CC5927">
        <w:rPr>
          <w:sz w:val="28"/>
        </w:rPr>
        <w:t>6774,0</w:t>
      </w:r>
      <w:r w:rsidRPr="00AF7B51">
        <w:rPr>
          <w:sz w:val="28"/>
        </w:rPr>
        <w:t xml:space="preserve"> тыс</w:t>
      </w:r>
      <w:r w:rsidR="00CC5927">
        <w:rPr>
          <w:sz w:val="28"/>
        </w:rPr>
        <w:t>.</w:t>
      </w:r>
      <w:r w:rsidRPr="00AF7B51">
        <w:rPr>
          <w:sz w:val="28"/>
        </w:rPr>
        <w:t xml:space="preserve"> рублей),</w:t>
      </w:r>
      <w:r w:rsidR="00CC5927">
        <w:rPr>
          <w:sz w:val="28"/>
        </w:rPr>
        <w:t xml:space="preserve"> культуру</w:t>
      </w:r>
      <w:r w:rsidRPr="00AF7B51">
        <w:rPr>
          <w:sz w:val="28"/>
        </w:rPr>
        <w:t xml:space="preserve"> – </w:t>
      </w:r>
      <w:r w:rsidR="00CC5927">
        <w:rPr>
          <w:sz w:val="28"/>
        </w:rPr>
        <w:t>17,5</w:t>
      </w:r>
      <w:r w:rsidRPr="00AF7B51">
        <w:rPr>
          <w:sz w:val="28"/>
        </w:rPr>
        <w:t xml:space="preserve"> процента (</w:t>
      </w:r>
      <w:r w:rsidR="00CC5927">
        <w:rPr>
          <w:sz w:val="28"/>
        </w:rPr>
        <w:t>4029,0</w:t>
      </w:r>
      <w:r w:rsidRPr="00AF7B51">
        <w:rPr>
          <w:sz w:val="28"/>
        </w:rPr>
        <w:t xml:space="preserve"> тыс</w:t>
      </w:r>
      <w:r w:rsidR="00CC5927">
        <w:rPr>
          <w:sz w:val="28"/>
        </w:rPr>
        <w:t>.</w:t>
      </w:r>
      <w:r w:rsidRPr="00AF7B51">
        <w:rPr>
          <w:sz w:val="28"/>
        </w:rPr>
        <w:t xml:space="preserve"> рублей), поддержку национальной экономики – </w:t>
      </w:r>
      <w:r w:rsidR="00CC5927">
        <w:rPr>
          <w:sz w:val="28"/>
        </w:rPr>
        <w:t>16,3</w:t>
      </w:r>
      <w:r w:rsidRPr="00AF7B51">
        <w:rPr>
          <w:sz w:val="28"/>
        </w:rPr>
        <w:t xml:space="preserve"> процента (</w:t>
      </w:r>
      <w:r w:rsidR="00CC5927">
        <w:rPr>
          <w:sz w:val="28"/>
        </w:rPr>
        <w:t>3758,3</w:t>
      </w:r>
      <w:r w:rsidRPr="00AF7B51">
        <w:rPr>
          <w:sz w:val="28"/>
        </w:rPr>
        <w:t xml:space="preserve"> тыс</w:t>
      </w:r>
      <w:r w:rsidR="00CC5927">
        <w:rPr>
          <w:sz w:val="28"/>
        </w:rPr>
        <w:t>. рублей)</w:t>
      </w:r>
      <w:r w:rsidRPr="00AF7B51">
        <w:rPr>
          <w:sz w:val="28"/>
        </w:rPr>
        <w:t>.</w:t>
      </w:r>
      <w:proofErr w:type="gramEnd"/>
    </w:p>
    <w:p w:rsidR="00AF7B51" w:rsidRPr="00AF7B51" w:rsidRDefault="00AF7B51" w:rsidP="00AF7B51">
      <w:pPr>
        <w:widowControl w:val="0"/>
        <w:ind w:firstLine="709"/>
        <w:jc w:val="both"/>
        <w:rPr>
          <w:sz w:val="28"/>
        </w:rPr>
      </w:pPr>
      <w:r w:rsidRPr="00AF7B51">
        <w:rPr>
          <w:sz w:val="28"/>
        </w:rPr>
        <w:t xml:space="preserve">Расходы бюджета </w:t>
      </w:r>
      <w:r w:rsidR="00CC5927">
        <w:rPr>
          <w:sz w:val="28"/>
        </w:rPr>
        <w:t xml:space="preserve">Мокрологского сельского поселения </w:t>
      </w:r>
      <w:r w:rsidRPr="00AF7B51">
        <w:rPr>
          <w:sz w:val="28"/>
        </w:rPr>
        <w:t xml:space="preserve">Октябрьского района на 2024 год по состоянию на 1 </w:t>
      </w:r>
      <w:r w:rsidR="00CC5927">
        <w:rPr>
          <w:sz w:val="28"/>
        </w:rPr>
        <w:t>октября</w:t>
      </w:r>
      <w:r w:rsidRPr="00AF7B51">
        <w:rPr>
          <w:sz w:val="28"/>
        </w:rPr>
        <w:t xml:space="preserve"> 2024 года запланированы в объеме </w:t>
      </w:r>
      <w:r w:rsidR="006D4D40">
        <w:rPr>
          <w:sz w:val="28"/>
        </w:rPr>
        <w:t>27039,3</w:t>
      </w:r>
      <w:r w:rsidRPr="00AF7B51">
        <w:rPr>
          <w:sz w:val="28"/>
        </w:rPr>
        <w:t xml:space="preserve"> тыс.</w:t>
      </w:r>
      <w:r w:rsidR="006D4D40">
        <w:rPr>
          <w:sz w:val="28"/>
        </w:rPr>
        <w:t xml:space="preserve"> рублей со снижением </w:t>
      </w:r>
      <w:r w:rsidRPr="00AF7B51">
        <w:rPr>
          <w:sz w:val="28"/>
        </w:rPr>
        <w:t xml:space="preserve">к фактическому уровню 2023 года на </w:t>
      </w:r>
      <w:r w:rsidR="006D4D40">
        <w:rPr>
          <w:sz w:val="28"/>
        </w:rPr>
        <w:t xml:space="preserve">3944,3 </w:t>
      </w:r>
      <w:proofErr w:type="gramStart"/>
      <w:r w:rsidR="006D4D40">
        <w:rPr>
          <w:sz w:val="28"/>
        </w:rPr>
        <w:t>млн</w:t>
      </w:r>
      <w:proofErr w:type="gramEnd"/>
      <w:r w:rsidR="006D4D40">
        <w:rPr>
          <w:sz w:val="28"/>
        </w:rPr>
        <w:t xml:space="preserve"> рублей, или 17 процентов</w:t>
      </w:r>
      <w:r w:rsidRPr="00AF7B51">
        <w:rPr>
          <w:sz w:val="28"/>
        </w:rPr>
        <w:t>.</w:t>
      </w:r>
    </w:p>
    <w:p w:rsidR="00AF7B51" w:rsidRPr="00AF7B51" w:rsidRDefault="00AF7B51" w:rsidP="00AF7B51">
      <w:pPr>
        <w:widowControl w:val="0"/>
        <w:ind w:firstLine="709"/>
        <w:jc w:val="both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В 2023 году бюджету </w:t>
      </w:r>
      <w:r w:rsidR="006D4D40">
        <w:rPr>
          <w:color w:val="000000"/>
          <w:sz w:val="28"/>
        </w:rPr>
        <w:t xml:space="preserve">Мокрологского сельского поселения </w:t>
      </w:r>
      <w:r w:rsidRPr="00AF7B51">
        <w:rPr>
          <w:color w:val="000000"/>
          <w:sz w:val="28"/>
        </w:rPr>
        <w:t xml:space="preserve">Октябрьского района передано </w:t>
      </w:r>
      <w:r w:rsidR="006D4D40">
        <w:rPr>
          <w:color w:val="000000"/>
          <w:sz w:val="28"/>
        </w:rPr>
        <w:t>безвозмездных поступлений</w:t>
      </w:r>
      <w:r w:rsidRPr="00AF7B51">
        <w:rPr>
          <w:color w:val="000000"/>
          <w:sz w:val="28"/>
        </w:rPr>
        <w:t xml:space="preserve"> в сумме </w:t>
      </w:r>
      <w:r w:rsidR="006D4D40">
        <w:rPr>
          <w:color w:val="000000"/>
          <w:sz w:val="28"/>
        </w:rPr>
        <w:t>15578,8</w:t>
      </w:r>
      <w:r w:rsidRPr="00AF7B51">
        <w:rPr>
          <w:color w:val="000000"/>
          <w:sz w:val="28"/>
        </w:rPr>
        <w:t xml:space="preserve">  тыс. рублей. Данные средства позволили осуществить финансирование первоочередных расходов в полном объеме, а также поддержать приоритетные направления социально-экономического развития </w:t>
      </w:r>
      <w:r w:rsidR="006D4D40">
        <w:rPr>
          <w:color w:val="000000"/>
          <w:sz w:val="28"/>
        </w:rPr>
        <w:t xml:space="preserve">Мокрологского сельского поселения </w:t>
      </w:r>
      <w:r w:rsidRPr="00AF7B51">
        <w:rPr>
          <w:color w:val="000000"/>
          <w:sz w:val="28"/>
        </w:rPr>
        <w:t>Октябрьского района.</w:t>
      </w:r>
    </w:p>
    <w:p w:rsidR="00AF7B51" w:rsidRPr="00AF7B51" w:rsidRDefault="00AF7B51" w:rsidP="00AF7B51">
      <w:pPr>
        <w:widowControl w:val="0"/>
        <w:ind w:firstLine="709"/>
        <w:jc w:val="both"/>
        <w:rPr>
          <w:color w:val="000000"/>
          <w:sz w:val="28"/>
        </w:rPr>
      </w:pPr>
      <w:r w:rsidRPr="00AF7B51">
        <w:rPr>
          <w:color w:val="000000"/>
          <w:sz w:val="28"/>
        </w:rPr>
        <w:t xml:space="preserve">Объем </w:t>
      </w:r>
      <w:r w:rsidR="006D4D40">
        <w:rPr>
          <w:color w:val="000000"/>
          <w:sz w:val="28"/>
        </w:rPr>
        <w:t>безвозмездных поступлений</w:t>
      </w:r>
      <w:r w:rsidRPr="00AF7B51">
        <w:rPr>
          <w:color w:val="000000"/>
          <w:sz w:val="28"/>
        </w:rPr>
        <w:t xml:space="preserve"> по состоянию на 1 </w:t>
      </w:r>
      <w:r w:rsidR="006D4D40">
        <w:rPr>
          <w:color w:val="000000"/>
          <w:sz w:val="28"/>
        </w:rPr>
        <w:t>октября</w:t>
      </w:r>
      <w:r w:rsidRPr="00AF7B51">
        <w:rPr>
          <w:color w:val="000000"/>
          <w:sz w:val="28"/>
        </w:rPr>
        <w:t xml:space="preserve"> 2024 г. составляет </w:t>
      </w:r>
      <w:r w:rsidR="006D4D40">
        <w:rPr>
          <w:color w:val="000000"/>
          <w:sz w:val="28"/>
        </w:rPr>
        <w:t>16183,8</w:t>
      </w:r>
      <w:r w:rsidRPr="00AF7B51">
        <w:rPr>
          <w:color w:val="000000"/>
          <w:sz w:val="28"/>
        </w:rPr>
        <w:t xml:space="preserve"> тыс. рублей.</w:t>
      </w:r>
    </w:p>
    <w:p w:rsidR="00AF7B51" w:rsidRPr="00AF7B51" w:rsidRDefault="006D4D40" w:rsidP="00AF7B51">
      <w:pPr>
        <w:widowControl w:val="0"/>
        <w:spacing w:line="252" w:lineRule="auto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Б</w:t>
      </w:r>
      <w:r w:rsidR="00AF7B51" w:rsidRPr="00AF7B51">
        <w:rPr>
          <w:color w:val="000000"/>
          <w:sz w:val="28"/>
        </w:rPr>
        <w:t xml:space="preserve">юджет </w:t>
      </w:r>
      <w:r>
        <w:rPr>
          <w:color w:val="000000"/>
          <w:sz w:val="28"/>
        </w:rPr>
        <w:t xml:space="preserve">Мокрологского сельского поселения </w:t>
      </w:r>
      <w:r w:rsidR="00AF7B51" w:rsidRPr="00AF7B51">
        <w:rPr>
          <w:color w:val="000000"/>
          <w:sz w:val="28"/>
        </w:rPr>
        <w:t xml:space="preserve">Октябрьского бюджета в 2023 году исполнен с </w:t>
      </w:r>
      <w:r>
        <w:rPr>
          <w:color w:val="000000"/>
          <w:sz w:val="28"/>
        </w:rPr>
        <w:t>де</w:t>
      </w:r>
      <w:r w:rsidR="00AF7B51" w:rsidRPr="00AF7B51">
        <w:rPr>
          <w:color w:val="000000"/>
          <w:sz w:val="28"/>
        </w:rPr>
        <w:t xml:space="preserve">фицитом в сумме </w:t>
      </w:r>
      <w:r>
        <w:rPr>
          <w:color w:val="000000"/>
          <w:sz w:val="28"/>
        </w:rPr>
        <w:t>911,5</w:t>
      </w:r>
      <w:r w:rsidR="00AF7B51" w:rsidRPr="00AF7B51">
        <w:rPr>
          <w:color w:val="000000"/>
          <w:sz w:val="28"/>
        </w:rPr>
        <w:t> тыс</w:t>
      </w:r>
      <w:r w:rsidR="00EA4802">
        <w:rPr>
          <w:color w:val="000000"/>
          <w:sz w:val="28"/>
        </w:rPr>
        <w:t>.</w:t>
      </w:r>
      <w:r w:rsidR="00AF7B51" w:rsidRPr="00AF7B51">
        <w:rPr>
          <w:color w:val="000000"/>
          <w:sz w:val="28"/>
        </w:rPr>
        <w:t xml:space="preserve"> рублей. </w:t>
      </w:r>
    </w:p>
    <w:p w:rsidR="00AF7B51" w:rsidRPr="00AF7B51" w:rsidRDefault="00AF7B51" w:rsidP="00AF7B51">
      <w:pPr>
        <w:widowControl w:val="0"/>
        <w:spacing w:line="252" w:lineRule="auto"/>
        <w:ind w:firstLine="709"/>
        <w:jc w:val="both"/>
        <w:rPr>
          <w:color w:val="000000"/>
          <w:sz w:val="28"/>
          <w:szCs w:val="28"/>
        </w:rPr>
      </w:pPr>
      <w:r w:rsidRPr="00AF7B51">
        <w:rPr>
          <w:color w:val="000000"/>
          <w:sz w:val="28"/>
          <w:szCs w:val="28"/>
        </w:rPr>
        <w:t xml:space="preserve">Заемные денежные средства для обеспечения сбалансированности бюджета </w:t>
      </w:r>
      <w:r w:rsidR="006D4D40">
        <w:rPr>
          <w:color w:val="000000"/>
          <w:sz w:val="28"/>
          <w:szCs w:val="28"/>
        </w:rPr>
        <w:t xml:space="preserve">Мокрологского сельского поселения </w:t>
      </w:r>
      <w:r w:rsidRPr="00AF7B51">
        <w:rPr>
          <w:color w:val="000000"/>
          <w:sz w:val="28"/>
          <w:szCs w:val="28"/>
        </w:rPr>
        <w:t>Октябрьского района не привлекались.</w:t>
      </w:r>
    </w:p>
    <w:p w:rsidR="00AF7B51" w:rsidRPr="00AF7B51" w:rsidRDefault="00AF7B51" w:rsidP="00AF7B51">
      <w:pPr>
        <w:widowControl w:val="0"/>
        <w:spacing w:line="252" w:lineRule="auto"/>
        <w:ind w:firstLine="709"/>
        <w:jc w:val="both"/>
        <w:rPr>
          <w:color w:val="000000"/>
          <w:sz w:val="28"/>
          <w:szCs w:val="28"/>
        </w:rPr>
      </w:pPr>
    </w:p>
    <w:p w:rsidR="00EA4802" w:rsidRPr="00EA4802" w:rsidRDefault="00EA4802" w:rsidP="00EA4802">
      <w:pPr>
        <w:widowControl w:val="0"/>
        <w:jc w:val="center"/>
        <w:rPr>
          <w:sz w:val="28"/>
        </w:rPr>
      </w:pPr>
      <w:r w:rsidRPr="00EA4802">
        <w:rPr>
          <w:sz w:val="28"/>
        </w:rPr>
        <w:t>2. Описание приоритетов и целей муниципальной политики</w:t>
      </w:r>
    </w:p>
    <w:p w:rsidR="00EA4802" w:rsidRDefault="00EA4802" w:rsidP="00EA4802">
      <w:pPr>
        <w:widowControl w:val="0"/>
        <w:jc w:val="center"/>
        <w:rPr>
          <w:sz w:val="28"/>
        </w:rPr>
      </w:pPr>
      <w:r w:rsidRPr="00EA4802">
        <w:rPr>
          <w:sz w:val="28"/>
        </w:rPr>
        <w:t xml:space="preserve">в сфере реализации муниципальной программы </w:t>
      </w:r>
      <w:r>
        <w:rPr>
          <w:sz w:val="28"/>
        </w:rPr>
        <w:t xml:space="preserve">Мокрологского </w:t>
      </w:r>
    </w:p>
    <w:p w:rsidR="00EA4802" w:rsidRPr="00EA4802" w:rsidRDefault="00EA4802" w:rsidP="00EA4802">
      <w:pPr>
        <w:widowControl w:val="0"/>
        <w:jc w:val="center"/>
        <w:rPr>
          <w:sz w:val="28"/>
        </w:rPr>
      </w:pPr>
      <w:r>
        <w:rPr>
          <w:sz w:val="28"/>
        </w:rPr>
        <w:t xml:space="preserve">сельского поселения </w:t>
      </w:r>
      <w:r w:rsidRPr="00EA4802">
        <w:rPr>
          <w:sz w:val="28"/>
        </w:rPr>
        <w:t xml:space="preserve">Октябрьского района </w:t>
      </w:r>
    </w:p>
    <w:p w:rsidR="00EA4802" w:rsidRPr="00EA4802" w:rsidRDefault="00EA4802" w:rsidP="00EA4802">
      <w:pPr>
        <w:widowControl w:val="0"/>
        <w:jc w:val="center"/>
        <w:rPr>
          <w:sz w:val="28"/>
        </w:rPr>
      </w:pPr>
      <w:r w:rsidRPr="00EA4802">
        <w:rPr>
          <w:sz w:val="28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EA4802" w:rsidRPr="00EA4802" w:rsidRDefault="00EA4802" w:rsidP="00EA4802">
      <w:pPr>
        <w:widowControl w:val="0"/>
        <w:jc w:val="center"/>
        <w:rPr>
          <w:color w:val="FF0000"/>
          <w:sz w:val="28"/>
        </w:rPr>
      </w:pP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На протяжении ряда лет ключевыми приоритетами в сфере управления муниципальными финансами на территории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 xml:space="preserve">Октябрьского района остаются достижение социальной стабильности и устойчивости бюджетной системы </w:t>
      </w:r>
      <w:r>
        <w:rPr>
          <w:sz w:val="28"/>
        </w:rPr>
        <w:t>поселения</w:t>
      </w:r>
      <w:r w:rsidRPr="00EA4802">
        <w:rPr>
          <w:sz w:val="28"/>
        </w:rPr>
        <w:t>, а также опережающих темпов экономического развития, которые определены в следующих основных документах: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ежегодных </w:t>
      </w:r>
      <w:proofErr w:type="gramStart"/>
      <w:r w:rsidRPr="00EA4802">
        <w:rPr>
          <w:sz w:val="28"/>
        </w:rPr>
        <w:t>посланиях</w:t>
      </w:r>
      <w:proofErr w:type="gramEnd"/>
      <w:r w:rsidRPr="00EA4802">
        <w:rPr>
          <w:sz w:val="28"/>
        </w:rPr>
        <w:t xml:space="preserve"> Президента Российской Федерации Федеральному Собранию Российской Федерации;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proofErr w:type="gramStart"/>
      <w:r w:rsidRPr="00EA4802">
        <w:rPr>
          <w:sz w:val="28"/>
        </w:rPr>
        <w:lastRenderedPageBreak/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</w:t>
      </w:r>
      <w:proofErr w:type="gramEnd"/>
      <w:r w:rsidRPr="00EA4802">
        <w:rPr>
          <w:sz w:val="28"/>
        </w:rPr>
        <w:t xml:space="preserve">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21.07.2020 № 474 «О национальных целях развития Российской Федерации на период до 2030 года»;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Стратегии социально-экономического развития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 xml:space="preserve">Октябрьского района на период до 2030 года, утвержденной решением собрания депутатов </w:t>
      </w:r>
      <w:r>
        <w:rPr>
          <w:sz w:val="28"/>
        </w:rPr>
        <w:t xml:space="preserve">Мокрологского сельского </w:t>
      </w:r>
      <w:r w:rsidRPr="000E1E41">
        <w:rPr>
          <w:sz w:val="28"/>
        </w:rPr>
        <w:t xml:space="preserve">поселения </w:t>
      </w:r>
      <w:r w:rsidR="000E1E41" w:rsidRPr="000E1E41">
        <w:rPr>
          <w:sz w:val="28"/>
        </w:rPr>
        <w:t xml:space="preserve">от 01.08.2023 № </w:t>
      </w:r>
      <w:r w:rsidRPr="000E1E41">
        <w:rPr>
          <w:sz w:val="28"/>
        </w:rPr>
        <w:t>62;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основных </w:t>
      </w:r>
      <w:proofErr w:type="gramStart"/>
      <w:r w:rsidRPr="00EA4802">
        <w:rPr>
          <w:sz w:val="28"/>
        </w:rPr>
        <w:t>направлениях</w:t>
      </w:r>
      <w:proofErr w:type="gramEnd"/>
      <w:r w:rsidRPr="00EA4802">
        <w:rPr>
          <w:sz w:val="28"/>
        </w:rPr>
        <w:t xml:space="preserve"> бюджетной и налоговой политики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>Октябрьского района.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Исходя из приоритетов развития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 xml:space="preserve">Октябрьского района, сформированы цели муниципальной программы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>Октябрьского района «Управление муниципальными  финансами и создание условий для эффективного управления муниципальными финансами» (далее также – муниципальная  программа):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>ежегодное обеспечение сбалансированности бюджета за счет увеличения налоговых и неналоговых доходов, эффективности использования бюджетных средств.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Цели, задачи и основные мероприятия комплексов процессных мероприятий, входящих в состав муниципальной программы, направлены на достижение основных целей муниципальной программы </w:t>
      </w:r>
      <w:proofErr w:type="gramStart"/>
      <w:r w:rsidRPr="00EA4802">
        <w:rPr>
          <w:sz w:val="28"/>
        </w:rPr>
        <w:t>по</w:t>
      </w:r>
      <w:proofErr w:type="gramEnd"/>
      <w:r w:rsidRPr="00EA4802">
        <w:rPr>
          <w:sz w:val="28"/>
        </w:rPr>
        <w:t xml:space="preserve"> </w:t>
      </w:r>
      <w:proofErr w:type="gramStart"/>
      <w:r w:rsidRPr="00EA4802">
        <w:rPr>
          <w:sz w:val="28"/>
        </w:rPr>
        <w:t>следующим</w:t>
      </w:r>
      <w:proofErr w:type="gramEnd"/>
      <w:r w:rsidRPr="00EA4802">
        <w:rPr>
          <w:sz w:val="28"/>
        </w:rPr>
        <w:t xml:space="preserve"> направлениям: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обеспечение наполняемости бюджета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>Октябрьского района собственными доходами;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>эффективное управление расходами;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>развитие системы внутреннего муниципального финансового контроля;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>нормативно-правовое регулирование бюджетного процесса;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Решению задачи по обеспечению наполняемости бюджета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>Октябрьского района  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 xml:space="preserve">совершенствования законодательной и иной нормативной правовой базы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 xml:space="preserve">Октябрьского района по вопросам налогообложения, в том числе в целях повышения инвестиционной привлекательности </w:t>
      </w:r>
      <w:r>
        <w:rPr>
          <w:sz w:val="28"/>
        </w:rPr>
        <w:t>территории</w:t>
      </w:r>
      <w:r w:rsidRPr="00EA4802">
        <w:rPr>
          <w:sz w:val="28"/>
        </w:rPr>
        <w:t>;</w:t>
      </w:r>
    </w:p>
    <w:p w:rsidR="00EA4802" w:rsidRPr="00EA4802" w:rsidRDefault="00EA4802" w:rsidP="00EA4802">
      <w:pPr>
        <w:widowControl w:val="0"/>
        <w:ind w:firstLine="709"/>
        <w:jc w:val="both"/>
        <w:rPr>
          <w:b/>
          <w:sz w:val="28"/>
        </w:rPr>
      </w:pPr>
      <w:r w:rsidRPr="00EA4802">
        <w:rPr>
          <w:sz w:val="28"/>
        </w:rPr>
        <w:t xml:space="preserve">проведения оценки налоговых расходов </w:t>
      </w:r>
      <w:r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>Октябрьского района в соответствии с установленным порядком;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lastRenderedPageBreak/>
        <w:t>совершенствования имущественного налогообложения;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>мониторинга уровня собираемости налогов.</w:t>
      </w:r>
    </w:p>
    <w:p w:rsidR="00EA4802" w:rsidRPr="00EA4802" w:rsidRDefault="00EA4802" w:rsidP="00EA4802">
      <w:pPr>
        <w:widowControl w:val="0"/>
        <w:ind w:firstLine="709"/>
        <w:jc w:val="both"/>
        <w:rPr>
          <w:sz w:val="28"/>
        </w:rPr>
      </w:pPr>
      <w:r w:rsidRPr="00EA4802">
        <w:rPr>
          <w:sz w:val="28"/>
        </w:rPr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муниципальной собственности.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Эффективное управление расходами предполагает решение следующих задач: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 xml:space="preserve">разработку бюджета </w:t>
      </w:r>
      <w:r>
        <w:rPr>
          <w:color w:val="000000"/>
          <w:sz w:val="28"/>
        </w:rPr>
        <w:t xml:space="preserve">Мокрологского сельского поселения </w:t>
      </w:r>
      <w:r w:rsidRPr="00EA4802">
        <w:rPr>
          <w:color w:val="000000"/>
          <w:sz w:val="28"/>
        </w:rPr>
        <w:t xml:space="preserve">Октябрьского района  на основе муниципальных программ </w:t>
      </w:r>
      <w:r w:rsidR="00A94B37">
        <w:rPr>
          <w:color w:val="000000"/>
          <w:sz w:val="28"/>
        </w:rPr>
        <w:t xml:space="preserve">Мокрологского сельского поселения </w:t>
      </w:r>
      <w:r w:rsidRPr="00EA4802">
        <w:rPr>
          <w:color w:val="000000"/>
          <w:sz w:val="28"/>
        </w:rPr>
        <w:t xml:space="preserve">Октябрьского района с учетом изменения подхода к группировке мероприятий, а также обособления в структуре муниципальных программ проектной и процессной составляющих; 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 xml:space="preserve">совершенствование системы закупок товаров, работ, услуг для обеспечения муниципальных нужд </w:t>
      </w:r>
      <w:r w:rsidR="00A94B37">
        <w:rPr>
          <w:color w:val="000000"/>
          <w:sz w:val="28"/>
        </w:rPr>
        <w:t xml:space="preserve">Мокрологского сельского поселения </w:t>
      </w:r>
      <w:r w:rsidRPr="00EA4802">
        <w:rPr>
          <w:color w:val="000000"/>
          <w:sz w:val="28"/>
        </w:rPr>
        <w:t>Октябрьского района;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обеспечение полномочий по контролю планов-графиков закупок, информации и документов, не подлежащих формированию и размещению в единой информационной системе в сфере закупок, контрактах, на не превышение объема финансового обеспечения, на соответствие кодов закупок и на достоверность информации о муниципальных контрактах, размещенных в единой информационной системе в сфере закупок;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не 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муниципальной власти.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FF0000"/>
          <w:sz w:val="28"/>
        </w:rPr>
      </w:pPr>
      <w:r w:rsidRPr="00EA4802">
        <w:rPr>
          <w:color w:val="000000"/>
          <w:sz w:val="28"/>
        </w:rPr>
        <w:t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муниципальных инициатив</w:t>
      </w:r>
      <w:r w:rsidRPr="00EA4802">
        <w:rPr>
          <w:color w:val="FF0000"/>
          <w:sz w:val="28"/>
        </w:rPr>
        <w:t>.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proofErr w:type="gramStart"/>
      <w:r w:rsidRPr="00EA4802">
        <w:rPr>
          <w:color w:val="000000"/>
          <w:sz w:val="28"/>
        </w:rPr>
        <w:t>Приоритетом развития системы внутреннего муниципального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 государственных и муниципальных нужд, недопущение и пресечение нарушений в дальнейшем, а также возмещение ущерба, причиненного местному бюджету, что предполагает:</w:t>
      </w:r>
      <w:proofErr w:type="gramEnd"/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контроль на всех стадиях бюджетного процесса с использованием информационной системы «Единая автоматизированная система управления общественными финансами в Ростовской области»;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 xml:space="preserve">планирование и осуществление контрольной деятельности с использованием </w:t>
      </w:r>
      <w:proofErr w:type="gramStart"/>
      <w:r w:rsidRPr="00EA4802">
        <w:rPr>
          <w:color w:val="000000"/>
          <w:sz w:val="28"/>
        </w:rPr>
        <w:t>риск-ориентированного</w:t>
      </w:r>
      <w:proofErr w:type="gramEnd"/>
      <w:r w:rsidRPr="00EA4802">
        <w:rPr>
          <w:color w:val="000000"/>
          <w:sz w:val="28"/>
        </w:rPr>
        <w:t xml:space="preserve"> подхода;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обязательное применение единых федеральных стандартов внутреннего государственного (муниципального) финансового контроля и единых форм документов, оформляемых органами внутреннего муниципального контроля;</w:t>
      </w:r>
    </w:p>
    <w:p w:rsidR="00EA4802" w:rsidRPr="00EA4802" w:rsidRDefault="00EA4802" w:rsidP="00EA4802">
      <w:pPr>
        <w:widowControl w:val="0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lastRenderedPageBreak/>
        <w:t>повышение персональной ответственности должностных лиц объектов контроля.</w:t>
      </w:r>
    </w:p>
    <w:p w:rsidR="00EA4802" w:rsidRPr="00EA4802" w:rsidRDefault="00EA4802" w:rsidP="00EA4802">
      <w:pPr>
        <w:widowControl w:val="0"/>
        <w:ind w:firstLine="709"/>
        <w:jc w:val="both"/>
        <w:rPr>
          <w:b/>
          <w:color w:val="000000"/>
          <w:sz w:val="28"/>
        </w:rPr>
      </w:pPr>
      <w:r w:rsidRPr="00EA4802">
        <w:rPr>
          <w:color w:val="000000"/>
          <w:sz w:val="28"/>
        </w:rPr>
        <w:t xml:space="preserve">Муниципальное образование </w:t>
      </w:r>
      <w:r w:rsidR="00A94B37">
        <w:rPr>
          <w:color w:val="000000"/>
          <w:sz w:val="28"/>
        </w:rPr>
        <w:t>«Мокрологское сельское поселение»</w:t>
      </w:r>
      <w:r w:rsidRPr="00EA4802">
        <w:rPr>
          <w:color w:val="000000"/>
          <w:sz w:val="28"/>
        </w:rPr>
        <w:t xml:space="preserve"> не является участником муниципальной программы. При этом </w:t>
      </w:r>
      <w:r w:rsidR="00A94B37">
        <w:rPr>
          <w:color w:val="000000"/>
          <w:sz w:val="28"/>
        </w:rPr>
        <w:t>обеспечивае</w:t>
      </w:r>
      <w:r w:rsidRPr="00EA4802">
        <w:rPr>
          <w:color w:val="000000"/>
          <w:sz w:val="28"/>
        </w:rPr>
        <w:t>т реализацию общих требований к организации бюджетного процесса, соблюдение общих принципов, установленных бюджетным законодательством Российской Федерации.</w:t>
      </w:r>
    </w:p>
    <w:p w:rsidR="00EA4802" w:rsidRPr="00EA4802" w:rsidRDefault="00EA4802" w:rsidP="00EA4802">
      <w:pPr>
        <w:widowControl w:val="0"/>
        <w:spacing w:line="264" w:lineRule="auto"/>
        <w:ind w:firstLine="709"/>
        <w:jc w:val="both"/>
        <w:rPr>
          <w:sz w:val="28"/>
        </w:rPr>
      </w:pPr>
      <w:r w:rsidRPr="00EA4802">
        <w:rPr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EA4802">
        <w:rPr>
          <w:b/>
          <w:sz w:val="28"/>
        </w:rPr>
        <w:t xml:space="preserve"> </w:t>
      </w:r>
      <w:r w:rsidRPr="00EA4802">
        <w:rPr>
          <w:sz w:val="28"/>
        </w:rPr>
        <w:t>информационной системы «Единая автоматизированная система управления общественными финансами в Ростовской области» и ее интеграция с государственной интегрированной информационной системой управления общественными финансами «Электронный бюджет</w:t>
      </w:r>
      <w:r w:rsidR="00A94B37">
        <w:rPr>
          <w:sz w:val="28"/>
        </w:rPr>
        <w:t>»</w:t>
      </w:r>
      <w:r w:rsidRPr="00EA4802">
        <w:rPr>
          <w:sz w:val="28"/>
        </w:rPr>
        <w:t>.</w:t>
      </w:r>
    </w:p>
    <w:p w:rsidR="00EA4802" w:rsidRPr="00EA4802" w:rsidRDefault="00EA4802" w:rsidP="00EA4802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EA4802">
        <w:rPr>
          <w:kern w:val="2"/>
          <w:sz w:val="28"/>
          <w:szCs w:val="28"/>
        </w:rPr>
        <w:t>Отличительной особенностью настоящей муниципальной программы является ее «обеспечивающий» характер, 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целей.</w:t>
      </w:r>
    </w:p>
    <w:p w:rsidR="00EA4802" w:rsidRPr="00EA4802" w:rsidRDefault="00EA4802" w:rsidP="00EA4802">
      <w:pPr>
        <w:widowControl w:val="0"/>
        <w:spacing w:line="264" w:lineRule="auto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Достижение целей и целевых значений показателей муниципальной программы будет осуществляться посредством реализации ее структурных элементов:</w:t>
      </w:r>
    </w:p>
    <w:p w:rsidR="00EA4802" w:rsidRPr="00EA4802" w:rsidRDefault="00EA4802" w:rsidP="00EA4802">
      <w:pPr>
        <w:widowControl w:val="0"/>
        <w:spacing w:line="264" w:lineRule="auto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комплекса процессных мероприятий «Эффективное управление доходами»;</w:t>
      </w:r>
    </w:p>
    <w:p w:rsidR="00EA4802" w:rsidRPr="00EA4802" w:rsidRDefault="00EA4802" w:rsidP="00EA4802">
      <w:pPr>
        <w:widowControl w:val="0"/>
        <w:spacing w:line="264" w:lineRule="auto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EA4802" w:rsidRPr="00EA4802" w:rsidRDefault="00EA4802" w:rsidP="00EA4802">
      <w:pPr>
        <w:widowControl w:val="0"/>
        <w:spacing w:line="264" w:lineRule="auto"/>
        <w:ind w:firstLine="709"/>
        <w:jc w:val="both"/>
        <w:rPr>
          <w:color w:val="000000"/>
          <w:sz w:val="28"/>
        </w:rPr>
      </w:pPr>
      <w:r w:rsidRPr="00EA4802">
        <w:rPr>
          <w:color w:val="000000"/>
          <w:sz w:val="28"/>
        </w:rPr>
        <w:t>комплекса процессных мероприятий «Организация и осуществление внутреннего муниципального финансового контроля».</w:t>
      </w:r>
    </w:p>
    <w:p w:rsidR="00EA4802" w:rsidRPr="00EA4802" w:rsidRDefault="00EA4802" w:rsidP="00EA4802">
      <w:pPr>
        <w:widowControl w:val="0"/>
        <w:jc w:val="center"/>
        <w:rPr>
          <w:color w:val="FF0000"/>
          <w:sz w:val="28"/>
        </w:rPr>
      </w:pPr>
    </w:p>
    <w:p w:rsidR="00EA4802" w:rsidRPr="00EA4802" w:rsidRDefault="00EA4802" w:rsidP="00EA4802">
      <w:pPr>
        <w:widowControl w:val="0"/>
        <w:jc w:val="center"/>
        <w:rPr>
          <w:color w:val="FF0000"/>
          <w:sz w:val="28"/>
        </w:rPr>
      </w:pPr>
    </w:p>
    <w:p w:rsidR="00EA4802" w:rsidRPr="00EA4802" w:rsidRDefault="00EA4802" w:rsidP="00EA4802">
      <w:pPr>
        <w:widowControl w:val="0"/>
        <w:jc w:val="center"/>
        <w:rPr>
          <w:sz w:val="28"/>
        </w:rPr>
      </w:pPr>
      <w:r w:rsidRPr="00EA4802">
        <w:rPr>
          <w:sz w:val="28"/>
        </w:rPr>
        <w:t xml:space="preserve">3. Задачи муниципального управления, </w:t>
      </w:r>
    </w:p>
    <w:p w:rsidR="00EA4802" w:rsidRPr="00EA4802" w:rsidRDefault="00EA4802" w:rsidP="00EA4802">
      <w:pPr>
        <w:widowControl w:val="0"/>
        <w:jc w:val="center"/>
        <w:rPr>
          <w:sz w:val="28"/>
        </w:rPr>
      </w:pPr>
      <w:r w:rsidRPr="00EA4802">
        <w:rPr>
          <w:sz w:val="28"/>
        </w:rPr>
        <w:t>способы их эффективного решения в сфере</w:t>
      </w:r>
    </w:p>
    <w:p w:rsidR="00EA4802" w:rsidRPr="00EA4802" w:rsidRDefault="00EA4802" w:rsidP="00EA4802">
      <w:pPr>
        <w:widowControl w:val="0"/>
        <w:jc w:val="center"/>
        <w:rPr>
          <w:sz w:val="28"/>
        </w:rPr>
      </w:pPr>
      <w:r w:rsidRPr="00EA4802">
        <w:rPr>
          <w:sz w:val="28"/>
        </w:rPr>
        <w:t>реализации муниципальной программы</w:t>
      </w:r>
    </w:p>
    <w:p w:rsidR="00EA4802" w:rsidRPr="00EA4802" w:rsidRDefault="00EA4802" w:rsidP="00EA4802">
      <w:pPr>
        <w:widowControl w:val="0"/>
        <w:jc w:val="center"/>
        <w:rPr>
          <w:sz w:val="28"/>
        </w:rPr>
      </w:pP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  <w:r w:rsidRPr="00EA4802">
        <w:rPr>
          <w:sz w:val="28"/>
        </w:rPr>
        <w:t>Основные задачи:</w:t>
      </w: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  <w:r w:rsidRPr="00EA4802">
        <w:rPr>
          <w:sz w:val="28"/>
        </w:rPr>
        <w:t>проведена эффективная налоговая политика и политика в области доходов;</w:t>
      </w: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  <w:r w:rsidRPr="00EA4802">
        <w:rPr>
          <w:sz w:val="28"/>
        </w:rPr>
        <w:t>обеспечено повышение качества управления бюджетным процессом;</w:t>
      </w: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  <w:r w:rsidRPr="00EA4802">
        <w:rPr>
          <w:sz w:val="28"/>
        </w:rPr>
        <w:t xml:space="preserve">обеспечено достижение и поддержание эффективной автоматизации процессов планирования и исполнения бюджета </w:t>
      </w:r>
      <w:r w:rsidR="00A94B37"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 xml:space="preserve">Октябрьского района 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учреждениями </w:t>
      </w:r>
      <w:r w:rsidR="00A94B37"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>Октябрьского района, являющимися получателями средств местного бюджета;</w:t>
      </w: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  <w:r w:rsidRPr="00EA4802">
        <w:rPr>
          <w:sz w:val="28"/>
        </w:rPr>
        <w:lastRenderedPageBreak/>
        <w:t>осуществлен внутренний муниципальный финансовый контроль в 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контроля.</w:t>
      </w: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  <w:r w:rsidRPr="00EA4802">
        <w:rPr>
          <w:sz w:val="28"/>
        </w:rPr>
        <w:t xml:space="preserve">Указанные составляющие формируют единую функциональную основу для достижения предусмотренных муниципальной программой результатов и показателей сферы управления муниципальными финансами </w:t>
      </w:r>
      <w:r w:rsidR="00A94B37">
        <w:rPr>
          <w:sz w:val="28"/>
        </w:rPr>
        <w:t xml:space="preserve">Мокрологского сельского поселения </w:t>
      </w:r>
      <w:r w:rsidRPr="00EA4802">
        <w:rPr>
          <w:sz w:val="28"/>
        </w:rPr>
        <w:t>Октябрьского района.</w:t>
      </w: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  <w:r w:rsidRPr="00EA4802">
        <w:rPr>
          <w:sz w:val="28"/>
        </w:rPr>
        <w:t>Решение указанных задач будет осуществляться за счет реализации комплексов процессных мероприятий.</w:t>
      </w:r>
    </w:p>
    <w:p w:rsidR="00EA4802" w:rsidRPr="00EA4802" w:rsidRDefault="00EA4802" w:rsidP="00EA4802">
      <w:pPr>
        <w:widowControl w:val="0"/>
        <w:spacing w:line="252" w:lineRule="auto"/>
        <w:ind w:firstLine="709"/>
        <w:jc w:val="both"/>
        <w:rPr>
          <w:sz w:val="28"/>
        </w:rPr>
      </w:pPr>
    </w:p>
    <w:p w:rsidR="00A94B37" w:rsidRPr="00A94B37" w:rsidRDefault="00A94B37" w:rsidP="00A94B37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color w:val="000000"/>
          <w:sz w:val="28"/>
          <w:szCs w:val="28"/>
        </w:rPr>
      </w:pPr>
      <w:r w:rsidRPr="00A94B37">
        <w:rPr>
          <w:color w:val="000000"/>
          <w:sz w:val="28"/>
          <w:szCs w:val="28"/>
          <w:lang w:val="en-US"/>
        </w:rPr>
        <w:t>II</w:t>
      </w:r>
      <w:r w:rsidRPr="00A94B37">
        <w:rPr>
          <w:color w:val="000000"/>
          <w:sz w:val="28"/>
          <w:szCs w:val="28"/>
        </w:rPr>
        <w:t>. Паспорт</w:t>
      </w:r>
    </w:p>
    <w:p w:rsidR="009377D6" w:rsidRDefault="00A94B37" w:rsidP="00A94B37">
      <w:pPr>
        <w:widowControl w:val="0"/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94B37">
        <w:rPr>
          <w:color w:val="000000"/>
          <w:sz w:val="28"/>
          <w:szCs w:val="28"/>
        </w:rPr>
        <w:t xml:space="preserve">муниципальной программы </w:t>
      </w:r>
      <w:r w:rsidR="009377D6">
        <w:rPr>
          <w:color w:val="000000"/>
          <w:sz w:val="28"/>
          <w:szCs w:val="28"/>
        </w:rPr>
        <w:t xml:space="preserve">Мокрологского сельского поселения </w:t>
      </w:r>
    </w:p>
    <w:p w:rsidR="00A94B37" w:rsidRPr="00A94B37" w:rsidRDefault="00A94B37" w:rsidP="00A94B37">
      <w:pPr>
        <w:widowControl w:val="0"/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94B37">
        <w:rPr>
          <w:color w:val="000000"/>
          <w:sz w:val="28"/>
          <w:szCs w:val="28"/>
        </w:rPr>
        <w:t>Октябрьского района</w:t>
      </w:r>
    </w:p>
    <w:p w:rsidR="00A94B37" w:rsidRPr="00A94B37" w:rsidRDefault="00A94B37" w:rsidP="00A94B37">
      <w:pPr>
        <w:widowControl w:val="0"/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A94B37">
        <w:rPr>
          <w:color w:val="000000"/>
          <w:sz w:val="28"/>
          <w:szCs w:val="28"/>
        </w:rPr>
        <w:t>«Управление муниципальными  финансами и создание условий для эффективного управления муниципальными финансами»</w:t>
      </w:r>
    </w:p>
    <w:p w:rsidR="00A94B37" w:rsidRPr="00A94B37" w:rsidRDefault="00A94B37" w:rsidP="00A94B37">
      <w:pPr>
        <w:widowControl w:val="0"/>
        <w:autoSpaceDE w:val="0"/>
        <w:autoSpaceDN w:val="0"/>
        <w:adjustRightInd w:val="0"/>
        <w:ind w:left="426"/>
        <w:jc w:val="center"/>
        <w:rPr>
          <w:color w:val="000000"/>
          <w:sz w:val="28"/>
          <w:szCs w:val="28"/>
        </w:rPr>
      </w:pPr>
    </w:p>
    <w:p w:rsidR="00A94B37" w:rsidRPr="00A94B37" w:rsidRDefault="00A94B37" w:rsidP="00A94B37">
      <w:pPr>
        <w:widowControl w:val="0"/>
        <w:autoSpaceDE w:val="0"/>
        <w:autoSpaceDN w:val="0"/>
        <w:adjustRightInd w:val="0"/>
        <w:ind w:left="426"/>
        <w:jc w:val="center"/>
        <w:rPr>
          <w:color w:val="000000"/>
          <w:sz w:val="28"/>
          <w:szCs w:val="28"/>
        </w:rPr>
      </w:pPr>
      <w:r w:rsidRPr="00A94B37">
        <w:rPr>
          <w:color w:val="000000"/>
          <w:sz w:val="28"/>
          <w:szCs w:val="28"/>
        </w:rPr>
        <w:t>1. Основные положения</w:t>
      </w:r>
    </w:p>
    <w:p w:rsidR="00A94B37" w:rsidRPr="00A94B37" w:rsidRDefault="00A94B37" w:rsidP="00A94B37">
      <w:pPr>
        <w:widowControl w:val="0"/>
        <w:autoSpaceDE w:val="0"/>
        <w:autoSpaceDN w:val="0"/>
        <w:adjustRightInd w:val="0"/>
        <w:ind w:left="426"/>
        <w:jc w:val="center"/>
        <w:rPr>
          <w:color w:val="000000"/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54"/>
        <w:gridCol w:w="307"/>
        <w:gridCol w:w="7515"/>
      </w:tblGrid>
      <w:tr w:rsidR="00A94B37" w:rsidRPr="00A94B37" w:rsidTr="00B876EB">
        <w:trPr>
          <w:trHeight w:val="400"/>
          <w:tblCellSpacing w:w="5" w:type="nil"/>
        </w:trPr>
        <w:tc>
          <w:tcPr>
            <w:tcW w:w="1404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>Куратор муниципальной программы</w:t>
            </w:r>
            <w:r>
              <w:rPr>
                <w:sz w:val="28"/>
                <w:szCs w:val="28"/>
              </w:rPr>
              <w:t xml:space="preserve"> Мокрологского сельского поселения</w:t>
            </w:r>
            <w:r w:rsidRPr="00A94B37"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141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455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Русова</w:t>
            </w:r>
            <w:proofErr w:type="spellEnd"/>
            <w:r>
              <w:rPr>
                <w:sz w:val="28"/>
                <w:szCs w:val="28"/>
              </w:rPr>
              <w:t xml:space="preserve"> Ирина Анатольевна</w:t>
            </w:r>
            <w:r w:rsidRPr="00A94B3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начальник финансово – экономической службы</w:t>
            </w:r>
            <w:r w:rsidRPr="00A94B37">
              <w:rPr>
                <w:sz w:val="28"/>
                <w:szCs w:val="28"/>
              </w:rPr>
              <w:t xml:space="preserve"> </w:t>
            </w:r>
          </w:p>
        </w:tc>
      </w:tr>
      <w:tr w:rsidR="00A94B37" w:rsidRPr="00A94B37" w:rsidTr="00B876EB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>Ответственный исполнитель</w:t>
            </w:r>
            <w:r w:rsidRPr="00A94B37">
              <w:rPr>
                <w:sz w:val="28"/>
                <w:szCs w:val="28"/>
              </w:rPr>
              <w:br/>
              <w:t>муниципальной программы</w:t>
            </w:r>
            <w:r w:rsidR="000C735B">
              <w:rPr>
                <w:sz w:val="28"/>
                <w:szCs w:val="28"/>
              </w:rPr>
              <w:t xml:space="preserve"> Мокрологского сельского поселения</w:t>
            </w:r>
            <w:r w:rsidRPr="00A94B37">
              <w:rPr>
                <w:sz w:val="28"/>
                <w:szCs w:val="28"/>
              </w:rPr>
              <w:t xml:space="preserve"> Октябрьского района</w:t>
            </w:r>
            <w:r w:rsidRPr="00A94B37">
              <w:rPr>
                <w:sz w:val="28"/>
                <w:szCs w:val="28"/>
              </w:rPr>
              <w:br/>
            </w:r>
          </w:p>
        </w:tc>
        <w:tc>
          <w:tcPr>
            <w:tcW w:w="141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455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Финансово-экономическая</w:t>
            </w:r>
            <w:r w:rsidRPr="00A94B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служба</w:t>
            </w:r>
            <w:r w:rsidRPr="00A94B37">
              <w:rPr>
                <w:sz w:val="28"/>
                <w:szCs w:val="28"/>
              </w:rPr>
              <w:t xml:space="preserve"> Администрации</w:t>
            </w:r>
            <w:r w:rsidR="000C735B">
              <w:rPr>
                <w:sz w:val="28"/>
                <w:szCs w:val="28"/>
              </w:rPr>
              <w:t xml:space="preserve"> Мокрологского сельского поселения</w:t>
            </w:r>
            <w:r w:rsidRPr="00A94B37">
              <w:rPr>
                <w:sz w:val="28"/>
                <w:szCs w:val="28"/>
              </w:rPr>
              <w:t xml:space="preserve"> Октябрьского района Ростовской области</w:t>
            </w:r>
          </w:p>
        </w:tc>
      </w:tr>
      <w:tr w:rsidR="00A94B37" w:rsidRPr="00A94B37" w:rsidTr="00B876EB">
        <w:trPr>
          <w:trHeight w:val="400"/>
          <w:tblCellSpacing w:w="5" w:type="nil"/>
        </w:trPr>
        <w:tc>
          <w:tcPr>
            <w:tcW w:w="1404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>Период реализации муниципальной программы</w:t>
            </w:r>
            <w:r w:rsidR="000C735B">
              <w:rPr>
                <w:sz w:val="28"/>
                <w:szCs w:val="28"/>
              </w:rPr>
              <w:t xml:space="preserve"> Мокрологского сельского поселения</w:t>
            </w:r>
            <w:r w:rsidRPr="00A94B37">
              <w:rPr>
                <w:sz w:val="28"/>
                <w:szCs w:val="28"/>
              </w:rPr>
              <w:t xml:space="preserve"> Октябрьского района </w:t>
            </w:r>
          </w:p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455" w:type="pct"/>
          </w:tcPr>
          <w:p w:rsidR="00A94B37" w:rsidRPr="00A94B37" w:rsidRDefault="00A94B37" w:rsidP="00A94B3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  <w:lang w:val="en-US"/>
              </w:rPr>
              <w:t>I</w:t>
            </w:r>
            <w:r w:rsidRPr="00A94B37">
              <w:rPr>
                <w:sz w:val="28"/>
                <w:szCs w:val="28"/>
              </w:rPr>
              <w:t xml:space="preserve"> этап: 2019-2024 годы;</w:t>
            </w:r>
          </w:p>
          <w:p w:rsidR="00A94B37" w:rsidRPr="00A94B37" w:rsidRDefault="00A94B37" w:rsidP="00A94B3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  <w:lang w:val="en-US"/>
              </w:rPr>
              <w:t>II</w:t>
            </w:r>
            <w:r w:rsidRPr="00A94B37">
              <w:rPr>
                <w:sz w:val="28"/>
                <w:szCs w:val="28"/>
              </w:rPr>
              <w:t xml:space="preserve"> этап: 2025-2030 годы</w:t>
            </w:r>
          </w:p>
        </w:tc>
      </w:tr>
      <w:tr w:rsidR="00A94B37" w:rsidRPr="00A94B37" w:rsidTr="00B876EB">
        <w:trPr>
          <w:trHeight w:val="400"/>
          <w:tblCellSpacing w:w="5" w:type="nil"/>
        </w:trPr>
        <w:tc>
          <w:tcPr>
            <w:tcW w:w="1404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>Цели муниципальной программы</w:t>
            </w:r>
            <w:r w:rsidR="000C735B">
              <w:rPr>
                <w:sz w:val="28"/>
                <w:szCs w:val="28"/>
              </w:rPr>
              <w:t xml:space="preserve"> Мокрологского сельского поселения</w:t>
            </w:r>
            <w:r w:rsidRPr="00A94B37"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141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455" w:type="pct"/>
          </w:tcPr>
          <w:p w:rsidR="00A94B37" w:rsidRPr="00A94B37" w:rsidRDefault="00A94B37" w:rsidP="00A94B3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>1.Ежегодное обеспечение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</w:p>
          <w:p w:rsidR="00A94B37" w:rsidRPr="00A94B37" w:rsidRDefault="00A94B37" w:rsidP="00A94B3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A94B37" w:rsidRPr="00A94B37" w:rsidTr="00B876EB">
        <w:trPr>
          <w:trHeight w:val="400"/>
          <w:tblCellSpacing w:w="5" w:type="nil"/>
        </w:trPr>
        <w:tc>
          <w:tcPr>
            <w:tcW w:w="1404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lastRenderedPageBreak/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94B37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455" w:type="pct"/>
          </w:tcPr>
          <w:p w:rsidR="00A94B37" w:rsidRPr="00A94B37" w:rsidRDefault="000C735B" w:rsidP="00A94B3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A94B37" w:rsidRPr="00A94B37">
              <w:rPr>
                <w:sz w:val="28"/>
                <w:szCs w:val="28"/>
              </w:rPr>
              <w:t xml:space="preserve"> тыс. рублей:</w:t>
            </w:r>
          </w:p>
          <w:p w:rsidR="00A94B37" w:rsidRPr="00A94B37" w:rsidRDefault="00A94B37" w:rsidP="00A94B3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 xml:space="preserve">этап </w:t>
            </w:r>
            <w:r w:rsidRPr="00A94B37">
              <w:rPr>
                <w:sz w:val="28"/>
                <w:szCs w:val="28"/>
                <w:lang w:val="en-US"/>
              </w:rPr>
              <w:t>I</w:t>
            </w:r>
            <w:r w:rsidRPr="00A94B37">
              <w:rPr>
                <w:sz w:val="28"/>
                <w:szCs w:val="28"/>
              </w:rPr>
              <w:t xml:space="preserve">: </w:t>
            </w:r>
            <w:r w:rsidR="000C735B">
              <w:rPr>
                <w:sz w:val="28"/>
                <w:szCs w:val="28"/>
              </w:rPr>
              <w:t>0,0</w:t>
            </w:r>
            <w:r w:rsidRPr="00A94B37">
              <w:rPr>
                <w:sz w:val="28"/>
                <w:szCs w:val="28"/>
              </w:rPr>
              <w:t xml:space="preserve"> тыс. рублей</w:t>
            </w:r>
          </w:p>
          <w:p w:rsidR="00A94B37" w:rsidRPr="00A94B37" w:rsidRDefault="00A94B37" w:rsidP="000C735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 xml:space="preserve">этап </w:t>
            </w:r>
            <w:r w:rsidRPr="00A94B37">
              <w:rPr>
                <w:sz w:val="28"/>
                <w:szCs w:val="28"/>
                <w:lang w:val="en-US"/>
              </w:rPr>
              <w:t>II</w:t>
            </w:r>
            <w:r w:rsidRPr="00A94B37">
              <w:rPr>
                <w:sz w:val="28"/>
                <w:szCs w:val="28"/>
              </w:rPr>
              <w:t xml:space="preserve">: </w:t>
            </w:r>
            <w:r w:rsidR="000C735B">
              <w:rPr>
                <w:sz w:val="28"/>
                <w:szCs w:val="28"/>
              </w:rPr>
              <w:t>0,0</w:t>
            </w:r>
            <w:r w:rsidRPr="00A94B37">
              <w:rPr>
                <w:sz w:val="28"/>
                <w:szCs w:val="28"/>
              </w:rPr>
              <w:t xml:space="preserve"> тыс. рублей</w:t>
            </w:r>
          </w:p>
        </w:tc>
      </w:tr>
      <w:tr w:rsidR="00A94B37" w:rsidRPr="00A94B37" w:rsidTr="00B876EB">
        <w:trPr>
          <w:tblCellSpacing w:w="5" w:type="nil"/>
        </w:trPr>
        <w:tc>
          <w:tcPr>
            <w:tcW w:w="1404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sz w:val="28"/>
                <w:szCs w:val="28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3455" w:type="pct"/>
          </w:tcPr>
          <w:p w:rsidR="00A94B37" w:rsidRPr="00A94B37" w:rsidRDefault="00A94B37" w:rsidP="00A94B3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94B37">
              <w:rPr>
                <w:kern w:val="2"/>
                <w:sz w:val="28"/>
                <w:szCs w:val="28"/>
              </w:rPr>
              <w:t>отсутствуют</w:t>
            </w:r>
            <w:r w:rsidRPr="00A94B37">
              <w:rPr>
                <w:sz w:val="28"/>
                <w:szCs w:val="28"/>
              </w:rPr>
              <w:t xml:space="preserve"> </w:t>
            </w:r>
          </w:p>
        </w:tc>
      </w:tr>
    </w:tbl>
    <w:p w:rsidR="000C735B" w:rsidRDefault="000C735B" w:rsidP="00A94B37">
      <w:pPr>
        <w:rPr>
          <w:color w:val="000000"/>
          <w:sz w:val="24"/>
        </w:rPr>
      </w:pPr>
    </w:p>
    <w:p w:rsidR="000C735B" w:rsidRPr="000C735B" w:rsidRDefault="000C735B" w:rsidP="000C735B">
      <w:pPr>
        <w:rPr>
          <w:sz w:val="24"/>
        </w:rPr>
      </w:pPr>
    </w:p>
    <w:p w:rsidR="000C735B" w:rsidRPr="000C735B" w:rsidRDefault="000C735B" w:rsidP="000C735B">
      <w:pPr>
        <w:rPr>
          <w:sz w:val="24"/>
        </w:rPr>
      </w:pPr>
    </w:p>
    <w:p w:rsidR="000C735B" w:rsidRDefault="000C735B" w:rsidP="000C735B">
      <w:pPr>
        <w:rPr>
          <w:sz w:val="24"/>
        </w:rPr>
      </w:pPr>
    </w:p>
    <w:p w:rsidR="00F51F2D" w:rsidRPr="00D3031B" w:rsidRDefault="000C735B" w:rsidP="000C735B">
      <w:pPr>
        <w:tabs>
          <w:tab w:val="left" w:pos="2830"/>
        </w:tabs>
        <w:rPr>
          <w:kern w:val="2"/>
          <w:sz w:val="28"/>
          <w:szCs w:val="28"/>
        </w:rPr>
        <w:sectPr w:rsidR="00F51F2D" w:rsidRPr="00D3031B" w:rsidSect="00D46D48">
          <w:footerReference w:type="even" r:id="rId9"/>
          <w:footerReference w:type="default" r:id="rId10"/>
          <w:pgSz w:w="11907" w:h="16840" w:code="9"/>
          <w:pgMar w:top="1134" w:right="567" w:bottom="1134" w:left="1134" w:header="720" w:footer="720" w:gutter="0"/>
          <w:cols w:space="720"/>
          <w:docGrid w:linePitch="272"/>
        </w:sectPr>
      </w:pPr>
      <w:r>
        <w:rPr>
          <w:sz w:val="24"/>
        </w:rPr>
        <w:tab/>
      </w:r>
    </w:p>
    <w:p w:rsidR="002E5E64" w:rsidRDefault="000C735B" w:rsidP="0091693E">
      <w:pPr>
        <w:widowControl w:val="0"/>
        <w:ind w:right="-538"/>
        <w:jc w:val="center"/>
        <w:rPr>
          <w:sz w:val="28"/>
        </w:rPr>
      </w:pPr>
      <w:r>
        <w:rPr>
          <w:sz w:val="28"/>
        </w:rPr>
        <w:lastRenderedPageBreak/>
        <w:t>2</w:t>
      </w:r>
      <w:r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</w:t>
      </w:r>
    </w:p>
    <w:p w:rsidR="000C735B" w:rsidRPr="00F924FD" w:rsidRDefault="002E5E64" w:rsidP="0091693E">
      <w:pPr>
        <w:widowControl w:val="0"/>
        <w:ind w:right="-538"/>
        <w:jc w:val="center"/>
        <w:rPr>
          <w:sz w:val="28"/>
        </w:rPr>
      </w:pPr>
      <w:r>
        <w:rPr>
          <w:sz w:val="28"/>
        </w:rPr>
        <w:t xml:space="preserve">Мокрологского сельского поселения </w:t>
      </w:r>
      <w:r w:rsidR="000C735B">
        <w:rPr>
          <w:sz w:val="28"/>
        </w:rPr>
        <w:t>Октябрьского района</w:t>
      </w:r>
    </w:p>
    <w:p w:rsidR="000C735B" w:rsidRPr="00F924FD" w:rsidRDefault="000C735B" w:rsidP="0022467C">
      <w:pPr>
        <w:widowControl w:val="0"/>
        <w:jc w:val="center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1458"/>
        <w:gridCol w:w="850"/>
        <w:gridCol w:w="851"/>
        <w:gridCol w:w="1134"/>
        <w:gridCol w:w="850"/>
        <w:gridCol w:w="1134"/>
        <w:gridCol w:w="851"/>
        <w:gridCol w:w="850"/>
        <w:gridCol w:w="851"/>
        <w:gridCol w:w="850"/>
        <w:gridCol w:w="2127"/>
        <w:gridCol w:w="1134"/>
        <w:gridCol w:w="992"/>
        <w:gridCol w:w="992"/>
      </w:tblGrid>
      <w:tr w:rsidR="00CD4150" w:rsidRPr="00F924FD" w:rsidTr="00CD4150"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1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>
              <w:t>Уровень показа</w:t>
            </w:r>
            <w:r w:rsidRPr="00F924FD">
              <w:t xml:space="preserve">теля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CD4150" w:rsidP="0091693E">
            <w:pPr>
              <w:widowControl w:val="0"/>
              <w:jc w:val="center"/>
            </w:pPr>
            <w:r>
              <w:t>Признак возраста</w:t>
            </w:r>
            <w:r w:rsidR="000C735B">
              <w:t>ния/убыва</w:t>
            </w:r>
            <w:r w:rsidR="000C735B" w:rsidRPr="00F924FD">
              <w:t>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(202</w:t>
            </w:r>
            <w:r>
              <w:t>3</w:t>
            </w:r>
            <w:r w:rsidRPr="00F924FD">
              <w:t xml:space="preserve"> год)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CD4150" w:rsidP="00CD4150">
            <w:pPr>
              <w:widowControl w:val="0"/>
              <w:ind w:right="1644"/>
              <w:jc w:val="center"/>
            </w:pPr>
            <w:r w:rsidRPr="00F924FD">
              <w:t>Документ</w:t>
            </w:r>
            <w:r w:rsidR="000C735B" w:rsidRPr="00F924FD"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CD4150">
            <w:pPr>
              <w:widowControl w:val="0"/>
              <w:ind w:left="-57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 xml:space="preserve">с </w:t>
            </w:r>
            <w:proofErr w:type="gramStart"/>
            <w:r w:rsidRPr="00F924FD">
              <w:t>показа-</w:t>
            </w:r>
            <w:proofErr w:type="spellStart"/>
            <w:r w:rsidRPr="00F924FD">
              <w:t>телями</w:t>
            </w:r>
            <w:proofErr w:type="spellEnd"/>
            <w:proofErr w:type="gramEnd"/>
            <w:r w:rsidRPr="00F924FD">
              <w:t xml:space="preserve"> национальных целей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Информа-ционная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CD4150" w:rsidRPr="00F924FD" w:rsidTr="00CD4150"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1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202</w:t>
            </w:r>
            <w: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202</w:t>
            </w: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202</w:t>
            </w: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jc w:val="center"/>
            </w:pPr>
            <w:r w:rsidRPr="00F924FD">
              <w:t>2030</w:t>
            </w:r>
          </w:p>
          <w:p w:rsidR="000C735B" w:rsidRPr="00F924FD" w:rsidRDefault="000C735B" w:rsidP="0091693E">
            <w:pPr>
              <w:widowControl w:val="0"/>
              <w:jc w:val="center"/>
              <w:rPr>
                <w:spacing w:val="-20"/>
              </w:rPr>
            </w:pPr>
            <w:r w:rsidRPr="00F924FD">
              <w:t>(спра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r w:rsidRPr="00F924FD">
              <w:rPr>
                <w:spacing w:val="-20"/>
              </w:rPr>
              <w:t>)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/>
        </w:tc>
      </w:tr>
    </w:tbl>
    <w:p w:rsidR="000C735B" w:rsidRPr="00F924FD" w:rsidRDefault="000C735B" w:rsidP="0091693E">
      <w:pPr>
        <w:rPr>
          <w:sz w:val="2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1458"/>
        <w:gridCol w:w="850"/>
        <w:gridCol w:w="851"/>
        <w:gridCol w:w="1134"/>
        <w:gridCol w:w="850"/>
        <w:gridCol w:w="1134"/>
        <w:gridCol w:w="851"/>
        <w:gridCol w:w="850"/>
        <w:gridCol w:w="851"/>
        <w:gridCol w:w="850"/>
        <w:gridCol w:w="2127"/>
        <w:gridCol w:w="1275"/>
        <w:gridCol w:w="851"/>
        <w:gridCol w:w="992"/>
      </w:tblGrid>
      <w:tr w:rsidR="00CD4150" w:rsidRPr="00F924FD" w:rsidTr="00CD4150">
        <w:trPr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0C735B" w:rsidRPr="00F924FD" w:rsidTr="00CD4150">
        <w:tc>
          <w:tcPr>
            <w:tcW w:w="1550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>
              <w:t>муниципальной</w:t>
            </w:r>
            <w:r w:rsidRPr="00F924FD">
              <w:t xml:space="preserve"> программы «</w:t>
            </w:r>
            <w:r>
              <w:t>О</w:t>
            </w:r>
            <w:r w:rsidRPr="00F924FD">
              <w:t xml:space="preserve">беспечение сбалансированности бюджета </w:t>
            </w:r>
          </w:p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CD4150" w:rsidRPr="00F924FD" w:rsidTr="00CD4150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2E5E64">
            <w:pPr>
              <w:widowControl w:val="0"/>
            </w:pPr>
            <w:r w:rsidRPr="00AF4380">
              <w:t xml:space="preserve">Темп роста налоговых и неналоговых доходов бюджета </w:t>
            </w:r>
            <w:r w:rsidR="002E5E64">
              <w:t xml:space="preserve">Мокрологского сельского поселения </w:t>
            </w:r>
            <w:r>
              <w:t xml:space="preserve">Октябрьского района </w:t>
            </w:r>
            <w:r w:rsidRPr="006733D5">
              <w:t xml:space="preserve">к уровню предыдущего года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91693E">
            <w:pPr>
              <w:widowControl w:val="0"/>
              <w:jc w:val="center"/>
            </w:pPr>
            <w:r>
              <w:t>М</w:t>
            </w:r>
            <w:r w:rsidRPr="00AF4380">
              <w:t>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91693E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91693E">
            <w:pPr>
              <w:widowControl w:val="0"/>
            </w:pPr>
            <w:r w:rsidRPr="00AF4380"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91693E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B41D47" w:rsidP="0091693E">
            <w:pPr>
              <w:widowControl w:val="0"/>
              <w:jc w:val="center"/>
            </w:pPr>
            <w:r>
              <w:t>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jc w:val="center"/>
            </w:pPr>
            <w:r w:rsidRPr="00617FF5">
              <w:t>103,8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jc w:val="center"/>
            </w:pPr>
            <w:r w:rsidRPr="00617FF5">
              <w:t>105,8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jc w:val="center"/>
            </w:pPr>
            <w:r w:rsidRPr="00617FF5">
              <w:t>106,3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jc w:val="center"/>
            </w:pPr>
            <w:r w:rsidRPr="00617FF5">
              <w:t>107,0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91693E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B41D47" w:rsidRDefault="000C735B" w:rsidP="00B41D47">
            <w:pPr>
              <w:widowControl w:val="0"/>
              <w:jc w:val="center"/>
            </w:pPr>
            <w:r w:rsidRPr="00AF4380">
              <w:t>«</w:t>
            </w:r>
            <w:r w:rsidR="00B41D47">
              <w:t>О мерах по социально-экономическому развитию и оздоровлению муниципальных финансов</w:t>
            </w:r>
          </w:p>
          <w:p w:rsidR="000C735B" w:rsidRPr="00AF4380" w:rsidRDefault="00B41D47" w:rsidP="00B41D47">
            <w:pPr>
              <w:widowControl w:val="0"/>
              <w:jc w:val="center"/>
            </w:pPr>
            <w:r>
              <w:t>Мокрологского сельского поселения Октябрьского района</w:t>
            </w:r>
            <w:r w:rsidR="000C735B" w:rsidRPr="00AF4380">
              <w:t xml:space="preserve">», ежегодно </w:t>
            </w:r>
            <w:proofErr w:type="gramStart"/>
            <w:r w:rsidR="000C735B" w:rsidRPr="00AF4380">
              <w:t>заключаемое</w:t>
            </w:r>
            <w:proofErr w:type="gramEnd"/>
            <w:r w:rsidR="000C735B" w:rsidRPr="00AF4380">
              <w:t xml:space="preserve"> между Министерством финансов </w:t>
            </w:r>
            <w:r w:rsidR="000C735B">
              <w:t>Ростовской области</w:t>
            </w:r>
            <w:r w:rsidR="000C735B" w:rsidRPr="00AF4380">
              <w:t xml:space="preserve"> </w:t>
            </w:r>
          </w:p>
          <w:p w:rsidR="000C735B" w:rsidRPr="00AF4380" w:rsidRDefault="000C735B" w:rsidP="00B41D47">
            <w:pPr>
              <w:widowControl w:val="0"/>
              <w:jc w:val="center"/>
            </w:pPr>
            <w:r>
              <w:t xml:space="preserve">и Администрацией </w:t>
            </w:r>
            <w:r w:rsidR="00B41D47">
              <w:t xml:space="preserve">Мокрологского сельского поселения </w:t>
            </w:r>
            <w:r>
              <w:t xml:space="preserve">Октябрьского района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B41D47">
            <w:pPr>
              <w:widowControl w:val="0"/>
              <w:jc w:val="center"/>
            </w:pPr>
            <w:r>
              <w:t>финансово-экономическ</w:t>
            </w:r>
            <w:r w:rsidR="00B41D47">
              <w:t>ая</w:t>
            </w:r>
            <w:r>
              <w:t xml:space="preserve"> </w:t>
            </w:r>
            <w:r w:rsidR="00B41D47">
              <w:t>служба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91693E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AF4380" w:rsidRDefault="000C735B" w:rsidP="0091693E">
            <w:pPr>
              <w:widowControl w:val="0"/>
              <w:jc w:val="center"/>
            </w:pPr>
            <w:r>
              <w:t>–</w:t>
            </w:r>
          </w:p>
        </w:tc>
      </w:tr>
      <w:tr w:rsidR="00CD4150" w:rsidRPr="00F924FD" w:rsidTr="00CD4150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t>муниципального образования</w:t>
            </w:r>
          </w:p>
          <w:p w:rsidR="000C735B" w:rsidRPr="00F924FD" w:rsidRDefault="000C735B" w:rsidP="0091693E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lastRenderedPageBreak/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0C735B" w:rsidRPr="00F924FD" w:rsidRDefault="000C735B" w:rsidP="0091693E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617FF5" w:rsidRDefault="000C735B" w:rsidP="0091693E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Бюджетный кодекс Российской Федерации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B41D47" w:rsidP="00B41D47">
            <w:pPr>
              <w:widowControl w:val="0"/>
              <w:spacing w:line="228" w:lineRule="auto"/>
              <w:jc w:val="center"/>
            </w:pPr>
            <w:r>
              <w:t>финансово-экономическая</w:t>
            </w:r>
            <w:r w:rsidR="000C735B" w:rsidRPr="00415B9F">
              <w:t xml:space="preserve"> </w:t>
            </w:r>
            <w:r>
              <w:t>служба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CD4150" w:rsidRPr="00F924FD" w:rsidTr="00CD4150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1.</w:t>
            </w:r>
            <w:r>
              <w:t>3</w:t>
            </w:r>
            <w:r w:rsidRPr="00F924FD"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</w:pPr>
            <w:r w:rsidRPr="00F924FD"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t xml:space="preserve">муниципальному </w:t>
            </w:r>
            <w:r w:rsidRPr="00F924FD">
              <w:t xml:space="preserve">финансовому контролю в сфере бюджетных правоотношений и по контролю </w:t>
            </w:r>
          </w:p>
          <w:p w:rsidR="000C735B" w:rsidRPr="00F924FD" w:rsidRDefault="000C735B" w:rsidP="0091693E">
            <w:pPr>
              <w:widowControl w:val="0"/>
              <w:spacing w:line="228" w:lineRule="auto"/>
            </w:pPr>
            <w:r w:rsidRPr="00F924FD">
              <w:t xml:space="preserve">в отношении закупок товаров, работ, услуг </w:t>
            </w:r>
          </w:p>
          <w:p w:rsidR="000C735B" w:rsidRPr="00F924FD" w:rsidRDefault="000C735B" w:rsidP="0091693E">
            <w:pPr>
              <w:widowControl w:val="0"/>
              <w:spacing w:line="228" w:lineRule="auto"/>
              <w:rPr>
                <w:strike/>
              </w:rPr>
            </w:pPr>
            <w:r w:rsidRPr="00F924FD">
              <w:t xml:space="preserve">для обеспечения </w:t>
            </w:r>
            <w:r>
              <w:t xml:space="preserve">муниципальных </w:t>
            </w:r>
            <w:r w:rsidRPr="00F924FD">
              <w:t xml:space="preserve">нужд </w:t>
            </w:r>
            <w:r>
              <w:t xml:space="preserve">Октябрьского района </w:t>
            </w:r>
            <w:r w:rsidRPr="00F924FD">
              <w:t xml:space="preserve"> </w:t>
            </w:r>
          </w:p>
          <w:p w:rsidR="000C735B" w:rsidRPr="00F924FD" w:rsidRDefault="000C735B" w:rsidP="0091693E">
            <w:pPr>
              <w:widowControl w:val="0"/>
              <w:spacing w:line="228" w:lineRule="auto"/>
              <w:rPr>
                <w:strike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0C735B" w:rsidRPr="00F924FD" w:rsidRDefault="000C735B" w:rsidP="0091693E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905592" w:rsidRDefault="000C735B" w:rsidP="0091693E">
            <w:pPr>
              <w:widowControl w:val="0"/>
              <w:spacing w:line="228" w:lineRule="auto"/>
              <w:jc w:val="center"/>
            </w:pPr>
            <w:r w:rsidRPr="00905592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905592" w:rsidRDefault="000C735B" w:rsidP="0091693E">
            <w:pPr>
              <w:widowControl w:val="0"/>
              <w:spacing w:line="228" w:lineRule="auto"/>
              <w:jc w:val="center"/>
            </w:pPr>
            <w:r w:rsidRPr="00905592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905592" w:rsidRDefault="000C735B" w:rsidP="0091693E">
            <w:pPr>
              <w:widowControl w:val="0"/>
              <w:spacing w:line="228" w:lineRule="auto"/>
              <w:jc w:val="center"/>
            </w:pPr>
            <w:r w:rsidRPr="00905592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905592" w:rsidRDefault="000C735B" w:rsidP="0091693E">
            <w:pPr>
              <w:widowControl w:val="0"/>
              <w:spacing w:line="228" w:lineRule="auto"/>
              <w:jc w:val="center"/>
            </w:pPr>
            <w:r w:rsidRPr="00905592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905592" w:rsidRDefault="000C735B" w:rsidP="0091693E">
            <w:pPr>
              <w:widowControl w:val="0"/>
              <w:spacing w:line="228" w:lineRule="auto"/>
              <w:jc w:val="center"/>
            </w:pPr>
            <w:r w:rsidRPr="00905592">
              <w:t>100,0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Приказ </w:t>
            </w:r>
            <w:r>
              <w:t xml:space="preserve">Финансово-экономического управления Администрации Октябрьского района </w:t>
            </w:r>
          </w:p>
          <w:p w:rsidR="000C735B" w:rsidRPr="00F924FD" w:rsidRDefault="000C735B" w:rsidP="0091693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от </w:t>
            </w:r>
            <w:r w:rsidR="00B41D47">
              <w:t>06</w:t>
            </w:r>
            <w:r w:rsidRPr="00F924FD">
              <w:t>.</w:t>
            </w:r>
            <w:r>
              <w:t>0</w:t>
            </w:r>
            <w:r w:rsidR="00B41D47">
              <w:t>4</w:t>
            </w:r>
            <w:r w:rsidRPr="00F924FD">
              <w:t>.202</w:t>
            </w:r>
            <w:r>
              <w:t>1</w:t>
            </w:r>
            <w:r w:rsidRPr="00F924FD">
              <w:t xml:space="preserve"> </w:t>
            </w:r>
          </w:p>
          <w:p w:rsidR="000C735B" w:rsidRPr="00F924FD" w:rsidRDefault="000C735B" w:rsidP="00B41D47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№ </w:t>
            </w:r>
            <w:r w:rsidR="00B41D47">
              <w:t>51</w:t>
            </w:r>
            <w:r w:rsidRPr="00F924FD">
              <w:t xml:space="preserve"> «</w:t>
            </w:r>
            <w:r w:rsidR="00B41D47" w:rsidRPr="00B41D47">
              <w:t>Об утверждении ведомственного стандарта внутреннего муниципального финансового контроля «Планирование проверок, ревизий и обследований»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B41D47">
            <w:pPr>
              <w:widowControl w:val="0"/>
              <w:spacing w:line="228" w:lineRule="auto"/>
              <w:jc w:val="center"/>
            </w:pPr>
            <w:r>
              <w:t>финансово-экономическ</w:t>
            </w:r>
            <w:r w:rsidR="00B41D47">
              <w:t>ая служба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91693E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CD4150" w:rsidRPr="00F924FD" w:rsidTr="00CD4150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</w:t>
            </w:r>
            <w:r w:rsidRPr="00F924FD">
              <w:lastRenderedPageBreak/>
              <w:t xml:space="preserve">осуществляющих процессы планирования и исполнения своих бюджетов </w:t>
            </w:r>
          </w:p>
          <w:p w:rsidR="000C735B" w:rsidRPr="00F924FD" w:rsidRDefault="000C735B" w:rsidP="0022467C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области </w:t>
            </w:r>
          </w:p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0C735B" w:rsidRPr="00F924FD" w:rsidRDefault="00B41D47" w:rsidP="0022467C">
            <w:pPr>
              <w:widowControl w:val="0"/>
              <w:spacing w:line="228" w:lineRule="auto"/>
              <w:jc w:val="center"/>
            </w:pPr>
            <w:r>
              <w:t>«Об информа</w:t>
            </w:r>
            <w:r w:rsidR="000C735B" w:rsidRPr="00F924FD">
              <w:t>цио</w:t>
            </w:r>
            <w:r>
              <w:t xml:space="preserve">нной </w:t>
            </w:r>
            <w:r>
              <w:lastRenderedPageBreak/>
              <w:t>системе «Единая автоматизи</w:t>
            </w:r>
            <w:r w:rsidR="000C735B" w:rsidRPr="00F924FD">
              <w:t xml:space="preserve">рованная система управления общественными финансами </w:t>
            </w:r>
          </w:p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B41D47">
            <w:pPr>
              <w:widowControl w:val="0"/>
              <w:spacing w:line="228" w:lineRule="auto"/>
              <w:jc w:val="center"/>
            </w:pPr>
            <w:r w:rsidRPr="00DF03D8">
              <w:lastRenderedPageBreak/>
              <w:t>финансово-экономическ</w:t>
            </w:r>
            <w:r w:rsidR="00B41D47">
              <w:t>ая служба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C735B" w:rsidRPr="00F924FD" w:rsidRDefault="000C735B" w:rsidP="0022467C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</w:tbl>
    <w:p w:rsidR="000C735B" w:rsidRPr="00F924FD" w:rsidRDefault="000C735B" w:rsidP="0022467C">
      <w:pPr>
        <w:widowControl w:val="0"/>
        <w:ind w:firstLine="709"/>
        <w:jc w:val="both"/>
        <w:outlineLvl w:val="2"/>
        <w:rPr>
          <w:sz w:val="28"/>
        </w:rPr>
      </w:pPr>
    </w:p>
    <w:p w:rsidR="000C735B" w:rsidRPr="00F924FD" w:rsidRDefault="000C735B" w:rsidP="0022467C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0C735B" w:rsidRPr="00F924FD" w:rsidRDefault="000C735B" w:rsidP="0022467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0C735B" w:rsidRPr="00F924FD" w:rsidRDefault="000C735B" w:rsidP="0022467C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0C735B" w:rsidRDefault="000C735B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DA669C">
      <w:pPr>
        <w:suppressAutoHyphens/>
        <w:ind w:left="9923"/>
        <w:jc w:val="center"/>
        <w:rPr>
          <w:kern w:val="2"/>
          <w:sz w:val="22"/>
          <w:szCs w:val="22"/>
        </w:rPr>
      </w:pPr>
    </w:p>
    <w:p w:rsidR="00B41D47" w:rsidRDefault="00B41D47" w:rsidP="00A13F65">
      <w:pPr>
        <w:suppressAutoHyphens/>
        <w:ind w:left="9923"/>
        <w:rPr>
          <w:kern w:val="2"/>
          <w:sz w:val="22"/>
          <w:szCs w:val="22"/>
        </w:rPr>
        <w:sectPr w:rsidR="00B41D47" w:rsidSect="00B41D47">
          <w:pgSz w:w="16840" w:h="11907" w:orient="landscape"/>
          <w:pgMar w:top="1134" w:right="538" w:bottom="1134" w:left="1134" w:header="720" w:footer="720" w:gutter="0"/>
          <w:cols w:space="720"/>
          <w:docGrid w:linePitch="272"/>
        </w:sectPr>
      </w:pPr>
    </w:p>
    <w:p w:rsidR="00A13F65" w:rsidRDefault="00A13F65" w:rsidP="00A13F65">
      <w:pPr>
        <w:jc w:val="center"/>
        <w:rPr>
          <w:sz w:val="22"/>
          <w:szCs w:val="22"/>
        </w:rPr>
      </w:pPr>
      <w:r w:rsidRPr="00A13F65">
        <w:rPr>
          <w:sz w:val="22"/>
          <w:szCs w:val="22"/>
        </w:rPr>
        <w:lastRenderedPageBreak/>
        <w:t xml:space="preserve">3. Структура муниципальной программы </w:t>
      </w:r>
    </w:p>
    <w:p w:rsidR="00A13F65" w:rsidRPr="00A13F65" w:rsidRDefault="00A13F65" w:rsidP="00A13F6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Мокрологского сельского поселения </w:t>
      </w:r>
      <w:r w:rsidRPr="00A13F65">
        <w:rPr>
          <w:sz w:val="22"/>
          <w:szCs w:val="22"/>
        </w:rPr>
        <w:t>Октябрьского района</w:t>
      </w:r>
    </w:p>
    <w:p w:rsidR="00A13F65" w:rsidRPr="00A13F65" w:rsidRDefault="00A13F65" w:rsidP="00A13F65">
      <w:pPr>
        <w:rPr>
          <w:sz w:val="22"/>
          <w:szCs w:val="22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815"/>
        <w:gridCol w:w="3261"/>
        <w:gridCol w:w="3402"/>
      </w:tblGrid>
      <w:tr w:rsidR="00A13F65" w:rsidRPr="00A13F65" w:rsidTr="00A13F6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 xml:space="preserve">№ </w:t>
            </w:r>
            <w:proofErr w:type="gramStart"/>
            <w:r w:rsidRPr="00A13F65">
              <w:rPr>
                <w:sz w:val="22"/>
                <w:szCs w:val="22"/>
              </w:rPr>
              <w:t>п</w:t>
            </w:r>
            <w:proofErr w:type="gramEnd"/>
            <w:r w:rsidRPr="00A13F65">
              <w:rPr>
                <w:sz w:val="22"/>
                <w:szCs w:val="22"/>
              </w:rPr>
              <w:t>/п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Связь с показателями</w:t>
            </w:r>
          </w:p>
        </w:tc>
      </w:tr>
    </w:tbl>
    <w:p w:rsidR="00A13F65" w:rsidRPr="00A13F65" w:rsidRDefault="00A13F65" w:rsidP="00A13F65">
      <w:pPr>
        <w:rPr>
          <w:sz w:val="22"/>
          <w:szCs w:val="22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815"/>
        <w:gridCol w:w="3261"/>
        <w:gridCol w:w="3402"/>
      </w:tblGrid>
      <w:tr w:rsidR="00A13F65" w:rsidRPr="00A13F65" w:rsidTr="00A13F65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1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4</w:t>
            </w:r>
          </w:p>
        </w:tc>
      </w:tr>
      <w:tr w:rsidR="00A13F65" w:rsidRPr="00A13F65" w:rsidTr="00A13F65"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1. Комплекс процессных мероприятий «Эффективное управление доходами»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</w:p>
          <w:p w:rsidR="00A13F65" w:rsidRDefault="00A13F65" w:rsidP="00A13F65">
            <w:pPr>
              <w:jc w:val="center"/>
              <w:rPr>
                <w:sz w:val="22"/>
                <w:szCs w:val="22"/>
              </w:rPr>
            </w:pPr>
            <w:proofErr w:type="gramStart"/>
            <w:r w:rsidRPr="00A13F65">
              <w:rPr>
                <w:sz w:val="22"/>
                <w:szCs w:val="22"/>
              </w:rPr>
              <w:t>Ответственный</w:t>
            </w:r>
            <w:proofErr w:type="gramEnd"/>
            <w:r w:rsidRPr="00A13F65">
              <w:rPr>
                <w:sz w:val="22"/>
                <w:szCs w:val="22"/>
              </w:rPr>
              <w:t xml:space="preserve"> за реализацию: </w:t>
            </w:r>
            <w:r>
              <w:rPr>
                <w:sz w:val="22"/>
                <w:szCs w:val="22"/>
              </w:rPr>
              <w:t>финансово-экономическая служба</w:t>
            </w:r>
            <w:r w:rsidRPr="00A13F65">
              <w:rPr>
                <w:sz w:val="22"/>
                <w:szCs w:val="22"/>
              </w:rPr>
              <w:t xml:space="preserve"> Администрации 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A13F65">
              <w:rPr>
                <w:sz w:val="22"/>
                <w:szCs w:val="22"/>
              </w:rPr>
              <w:t>Октябрьского района.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Срок реализации: 2025 – 2030 годы</w:t>
            </w:r>
          </w:p>
        </w:tc>
      </w:tr>
      <w:tr w:rsidR="00A13F65" w:rsidRPr="00A13F65" w:rsidTr="00A13F6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1.1.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 xml:space="preserve">обеспечено достижение устойчивой положительной динамики поступлений по </w:t>
            </w:r>
            <w:proofErr w:type="gramStart"/>
            <w:r w:rsidRPr="00A13F65">
              <w:rPr>
                <w:sz w:val="22"/>
                <w:szCs w:val="22"/>
              </w:rPr>
              <w:t>налоговым</w:t>
            </w:r>
            <w:proofErr w:type="gramEnd"/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и неналоговым доходам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 xml:space="preserve">темп роста </w:t>
            </w:r>
            <w:proofErr w:type="gramStart"/>
            <w:r w:rsidRPr="00A13F65">
              <w:rPr>
                <w:sz w:val="22"/>
                <w:szCs w:val="22"/>
              </w:rPr>
              <w:t>налоговых</w:t>
            </w:r>
            <w:proofErr w:type="gramEnd"/>
          </w:p>
          <w:p w:rsidR="00A13F65" w:rsidRPr="00A13F65" w:rsidRDefault="00A13F65" w:rsidP="00B876EB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и неналоговых доходов бюджета</w:t>
            </w:r>
            <w:r w:rsidR="00B876EB">
              <w:rPr>
                <w:sz w:val="22"/>
                <w:szCs w:val="22"/>
              </w:rPr>
              <w:t xml:space="preserve"> Мокрологского сельского поселения </w:t>
            </w:r>
            <w:r w:rsidRPr="00A13F65">
              <w:rPr>
                <w:sz w:val="22"/>
                <w:szCs w:val="22"/>
              </w:rPr>
              <w:t>Октябрьского района к уровню предыдущего года</w:t>
            </w:r>
          </w:p>
        </w:tc>
      </w:tr>
      <w:tr w:rsidR="00A13F65" w:rsidRPr="00A13F65" w:rsidTr="00A13F65"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2. Комплекс процессных мероприятий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«Информационное обеспечение и организация бюджетного процесса»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</w:p>
          <w:p w:rsidR="00B876EB" w:rsidRPr="00B876EB" w:rsidRDefault="00A13F65" w:rsidP="00B876EB">
            <w:pPr>
              <w:jc w:val="center"/>
              <w:rPr>
                <w:sz w:val="22"/>
                <w:szCs w:val="22"/>
              </w:rPr>
            </w:pPr>
            <w:proofErr w:type="gramStart"/>
            <w:r w:rsidRPr="00A13F65">
              <w:rPr>
                <w:sz w:val="22"/>
                <w:szCs w:val="22"/>
              </w:rPr>
              <w:t>Ответственный</w:t>
            </w:r>
            <w:proofErr w:type="gramEnd"/>
            <w:r w:rsidRPr="00A13F65">
              <w:rPr>
                <w:sz w:val="22"/>
                <w:szCs w:val="22"/>
              </w:rPr>
              <w:t xml:space="preserve"> за реализацию: </w:t>
            </w:r>
            <w:r w:rsidR="00B876EB" w:rsidRPr="00B876EB">
              <w:rPr>
                <w:sz w:val="22"/>
                <w:szCs w:val="22"/>
              </w:rPr>
              <w:t xml:space="preserve">финансово-экономическая служба Администрации </w:t>
            </w:r>
          </w:p>
          <w:p w:rsidR="00B876EB" w:rsidRDefault="00B876EB" w:rsidP="00B876EB">
            <w:pPr>
              <w:jc w:val="center"/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Мокрологского сельского поселения Октябрьского района</w:t>
            </w:r>
            <w:r>
              <w:rPr>
                <w:sz w:val="22"/>
                <w:szCs w:val="22"/>
              </w:rPr>
              <w:t>.</w:t>
            </w:r>
          </w:p>
          <w:p w:rsidR="00A13F65" w:rsidRPr="00A13F65" w:rsidRDefault="00A13F65" w:rsidP="00B876EB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 xml:space="preserve">         Срок реализации: 2025 – 2030 годы</w:t>
            </w:r>
          </w:p>
        </w:tc>
      </w:tr>
      <w:tr w:rsidR="00A13F65" w:rsidRPr="00A13F65" w:rsidTr="00A13F6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2.1.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Обеспечено повышение качества управления бюджетным процессом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обеспечена реализация управленческой и организационной деятельности аппарата управления в целях повышения эффективности исполнения муниципальных функций;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обеспечено качественное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и своевременное исполнение местного бюджета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Отношение дефицита бюджета муниципального образования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к общему годовому объему доходов муниципального образования без учета объема безвозмездных поступлений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в отчетном финансовом году</w:t>
            </w:r>
          </w:p>
        </w:tc>
      </w:tr>
      <w:tr w:rsidR="00A13F65" w:rsidRPr="00A13F65" w:rsidTr="00A13F6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2.2.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Обеспечено достижение и поддержание эффективной автоматизации процессов планирования и исполнения бюджета</w:t>
            </w:r>
            <w:r w:rsidR="00B876EB">
              <w:rPr>
                <w:sz w:val="22"/>
                <w:szCs w:val="22"/>
              </w:rPr>
              <w:t xml:space="preserve"> Мокрологского сельского поселения</w:t>
            </w:r>
            <w:r w:rsidRPr="00A13F65">
              <w:rPr>
                <w:sz w:val="22"/>
                <w:szCs w:val="22"/>
              </w:rPr>
              <w:t xml:space="preserve"> Октябрьского района  за счет использования современных информационных технологий, единого информационного пространства</w:t>
            </w:r>
          </w:p>
          <w:p w:rsidR="00A13F65" w:rsidRPr="00A13F65" w:rsidRDefault="00A13F65" w:rsidP="00B876EB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 xml:space="preserve">и унифицированного программного обеспечения участниками бюджетного процесса, муниципальными бюджетными учреждениями </w:t>
            </w:r>
            <w:r w:rsidR="00B876EB">
              <w:rPr>
                <w:sz w:val="22"/>
                <w:szCs w:val="22"/>
              </w:rPr>
              <w:t xml:space="preserve">Мокрологского сельского </w:t>
            </w:r>
            <w:r w:rsidR="00B876EB">
              <w:rPr>
                <w:sz w:val="22"/>
                <w:szCs w:val="22"/>
              </w:rPr>
              <w:lastRenderedPageBreak/>
              <w:t xml:space="preserve">поселения </w:t>
            </w:r>
            <w:r w:rsidRPr="00A13F65">
              <w:rPr>
                <w:sz w:val="22"/>
                <w:szCs w:val="22"/>
              </w:rPr>
              <w:t>Октябрьского района,</w:t>
            </w:r>
            <w:r w:rsidR="00B876EB">
              <w:rPr>
                <w:sz w:val="22"/>
                <w:szCs w:val="22"/>
              </w:rPr>
              <w:t xml:space="preserve"> </w:t>
            </w:r>
            <w:r w:rsidRPr="00A13F65">
              <w:rPr>
                <w:sz w:val="22"/>
                <w:szCs w:val="22"/>
              </w:rPr>
              <w:t>являющимися получателями средств местного бюджета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lastRenderedPageBreak/>
              <w:t>обеспечено функционирование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области»;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осуществлено сопровождение программного обеспечения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Ростовской области»</w:t>
            </w:r>
          </w:p>
        </w:tc>
      </w:tr>
      <w:tr w:rsidR="00A13F65" w:rsidRPr="00A13F65" w:rsidTr="00A13F65">
        <w:tc>
          <w:tcPr>
            <w:tcW w:w="10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lastRenderedPageBreak/>
              <w:t>3. Комплекс процессных мероприятий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«Организация и осуществление внутреннего муниципального финансового контроля»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</w:p>
          <w:p w:rsidR="00B876EB" w:rsidRPr="00B876EB" w:rsidRDefault="00A13F65" w:rsidP="00B876EB">
            <w:pPr>
              <w:jc w:val="center"/>
              <w:rPr>
                <w:sz w:val="22"/>
                <w:szCs w:val="22"/>
              </w:rPr>
            </w:pPr>
            <w:proofErr w:type="gramStart"/>
            <w:r w:rsidRPr="00A13F65">
              <w:rPr>
                <w:sz w:val="22"/>
                <w:szCs w:val="22"/>
              </w:rPr>
              <w:t>Ответственный</w:t>
            </w:r>
            <w:proofErr w:type="gramEnd"/>
            <w:r w:rsidRPr="00A13F65">
              <w:rPr>
                <w:sz w:val="22"/>
                <w:szCs w:val="22"/>
              </w:rPr>
              <w:t xml:space="preserve"> за реализацию: </w:t>
            </w:r>
            <w:r w:rsidR="00B876EB" w:rsidRPr="00B876EB">
              <w:rPr>
                <w:sz w:val="22"/>
                <w:szCs w:val="22"/>
              </w:rPr>
              <w:t xml:space="preserve">финансово-экономическая служба Администрации </w:t>
            </w:r>
          </w:p>
          <w:p w:rsidR="00A13F65" w:rsidRPr="00A13F65" w:rsidRDefault="00B876EB" w:rsidP="00B876EB">
            <w:pPr>
              <w:jc w:val="center"/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Мокрологского сельского поселения Октябрьского района</w:t>
            </w:r>
            <w:r>
              <w:rPr>
                <w:sz w:val="22"/>
                <w:szCs w:val="22"/>
              </w:rPr>
              <w:t>.</w:t>
            </w:r>
          </w:p>
          <w:p w:rsidR="00A13F65" w:rsidRPr="00A13F65" w:rsidRDefault="00A13F65" w:rsidP="00A13F65">
            <w:pPr>
              <w:jc w:val="center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Срок реализации: 2025 – 2030 годы</w:t>
            </w:r>
          </w:p>
        </w:tc>
      </w:tr>
      <w:tr w:rsidR="00A13F65" w:rsidRPr="00A13F65" w:rsidTr="00A13F6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3.1.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Осуществлен внутренний муниципальный финансовый контроль в соответствии с требованиями действующего законодательства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и 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пресечены нарушения в финансово-бюджетной сфере, законодательства Российской Федерации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 контрактной системе в сфере закупок товаров, работ, услуг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 xml:space="preserve">для обеспечения </w:t>
            </w:r>
            <w:proofErr w:type="gramStart"/>
            <w:r w:rsidRPr="00A13F65">
              <w:rPr>
                <w:sz w:val="22"/>
                <w:szCs w:val="22"/>
              </w:rPr>
              <w:t>государственных</w:t>
            </w:r>
            <w:proofErr w:type="gramEnd"/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и муниципальных нужд и принятие мер по недопущению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их в дальнейшем;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обеспечено использование средств местного бюджета в соответствии с условиями, целями и порядком, установленными при их предоставлении в соответствии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r w:rsidRPr="00A13F65">
              <w:rPr>
                <w:sz w:val="22"/>
                <w:szCs w:val="22"/>
              </w:rPr>
              <w:t>с действующим законодательством</w:t>
            </w:r>
          </w:p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3F65" w:rsidRPr="00A13F65" w:rsidRDefault="00A13F65" w:rsidP="00A13F65">
            <w:pPr>
              <w:jc w:val="both"/>
              <w:rPr>
                <w:sz w:val="22"/>
                <w:szCs w:val="22"/>
              </w:rPr>
            </w:pPr>
            <w:proofErr w:type="gramStart"/>
            <w:r w:rsidRPr="00A13F65">
              <w:rPr>
                <w:sz w:val="22"/>
                <w:szCs w:val="22"/>
              </w:rPr>
              <w:t>соотношение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в отношении закупок товаров, работ, услуг для обеспечения государственных нужд Ростовской области в рамках полномочий, закрепленных законодательством Российской Федерации о контрактной системе в сфере закупок товаров, работ, услуг, к плановым контрольным мероприятиям, запланированным на финансовый год</w:t>
            </w:r>
            <w:proofErr w:type="gramEnd"/>
          </w:p>
        </w:tc>
      </w:tr>
    </w:tbl>
    <w:p w:rsidR="00A13F65" w:rsidRDefault="00A13F65" w:rsidP="00A13F65">
      <w:pPr>
        <w:rPr>
          <w:sz w:val="22"/>
          <w:szCs w:val="22"/>
        </w:rPr>
      </w:pPr>
    </w:p>
    <w:p w:rsidR="00B41D47" w:rsidRDefault="00A13F65" w:rsidP="00A13F65">
      <w:pPr>
        <w:tabs>
          <w:tab w:val="left" w:pos="223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B876EB" w:rsidRDefault="00B876EB" w:rsidP="00A13F65">
      <w:pPr>
        <w:tabs>
          <w:tab w:val="left" w:pos="2235"/>
        </w:tabs>
        <w:rPr>
          <w:sz w:val="22"/>
          <w:szCs w:val="22"/>
        </w:rPr>
      </w:pPr>
    </w:p>
    <w:p w:rsidR="0076575F" w:rsidRDefault="00B876EB" w:rsidP="0076575F">
      <w:pPr>
        <w:tabs>
          <w:tab w:val="left" w:pos="2235"/>
          <w:tab w:val="right" w:pos="5387"/>
        </w:tabs>
        <w:jc w:val="center"/>
        <w:rPr>
          <w:sz w:val="22"/>
          <w:szCs w:val="22"/>
        </w:rPr>
      </w:pPr>
      <w:r w:rsidRPr="00B876EB">
        <w:rPr>
          <w:sz w:val="22"/>
          <w:szCs w:val="22"/>
        </w:rPr>
        <w:lastRenderedPageBreak/>
        <w:t>4. Финансовое обеспечение муниципальной программы</w:t>
      </w:r>
    </w:p>
    <w:p w:rsidR="00B876EB" w:rsidRPr="00B876EB" w:rsidRDefault="0076575F" w:rsidP="0076575F">
      <w:pPr>
        <w:tabs>
          <w:tab w:val="left" w:pos="2235"/>
          <w:tab w:val="right" w:pos="5387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Мокрологского сельского поселения </w:t>
      </w:r>
      <w:r w:rsidR="00B876EB" w:rsidRPr="00B876EB">
        <w:rPr>
          <w:sz w:val="22"/>
          <w:szCs w:val="22"/>
        </w:rPr>
        <w:t>Октябрьского района</w:t>
      </w:r>
    </w:p>
    <w:p w:rsidR="00B876EB" w:rsidRPr="00B876EB" w:rsidRDefault="00B876EB" w:rsidP="00B876EB">
      <w:pPr>
        <w:tabs>
          <w:tab w:val="left" w:pos="2235"/>
        </w:tabs>
        <w:rPr>
          <w:sz w:val="22"/>
          <w:szCs w:val="22"/>
        </w:rPr>
      </w:pPr>
    </w:p>
    <w:tbl>
      <w:tblPr>
        <w:tblW w:w="10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3559"/>
        <w:gridCol w:w="1559"/>
        <w:gridCol w:w="1559"/>
        <w:gridCol w:w="1560"/>
        <w:gridCol w:w="1559"/>
      </w:tblGrid>
      <w:tr w:rsidR="00B876EB" w:rsidRPr="00B876EB" w:rsidTr="00B876E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№ </w:t>
            </w:r>
            <w:proofErr w:type="gramStart"/>
            <w:r w:rsidRPr="00B876EB">
              <w:rPr>
                <w:sz w:val="22"/>
                <w:szCs w:val="22"/>
              </w:rPr>
              <w:t>п</w:t>
            </w:r>
            <w:proofErr w:type="gramEnd"/>
            <w:r w:rsidRPr="00B876EB">
              <w:rPr>
                <w:sz w:val="22"/>
                <w:szCs w:val="22"/>
              </w:rPr>
              <w:t>/п</w:t>
            </w:r>
          </w:p>
        </w:tc>
        <w:tc>
          <w:tcPr>
            <w:tcW w:w="3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76575F">
            <w:pPr>
              <w:tabs>
                <w:tab w:val="left" w:pos="2235"/>
              </w:tabs>
              <w:jc w:val="center"/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Наименование</w:t>
            </w:r>
          </w:p>
          <w:p w:rsidR="00B876EB" w:rsidRPr="00B876EB" w:rsidRDefault="00B876EB" w:rsidP="0076575F">
            <w:pPr>
              <w:tabs>
                <w:tab w:val="left" w:pos="2235"/>
              </w:tabs>
              <w:jc w:val="center"/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76575F">
            <w:pPr>
              <w:tabs>
                <w:tab w:val="left" w:pos="2235"/>
              </w:tabs>
              <w:jc w:val="center"/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B876EB" w:rsidRPr="00B876EB" w:rsidTr="0076575F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Всего</w:t>
            </w:r>
          </w:p>
        </w:tc>
      </w:tr>
      <w:tr w:rsidR="00B876EB" w:rsidRPr="00B876EB" w:rsidTr="0076575F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1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6</w:t>
            </w:r>
          </w:p>
        </w:tc>
      </w:tr>
      <w:tr w:rsidR="00B876EB" w:rsidRPr="00B876EB" w:rsidTr="0076575F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1.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Муниципальная  программа </w:t>
            </w:r>
            <w:r w:rsidR="0076575F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B876EB">
              <w:rPr>
                <w:sz w:val="22"/>
                <w:szCs w:val="22"/>
              </w:rPr>
              <w:t>Октябрьского района «</w:t>
            </w:r>
            <w:r w:rsidR="0076575F" w:rsidRPr="0076575F">
              <w:rPr>
                <w:sz w:val="22"/>
                <w:szCs w:val="22"/>
              </w:rPr>
              <w:t>Управление муниципальными  финансами и создание условий для эффективного управления муниципальными финансами</w:t>
            </w:r>
            <w:r w:rsidRPr="00B876EB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B876EB"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Бюджет </w:t>
            </w:r>
            <w:r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B876EB">
              <w:rPr>
                <w:sz w:val="22"/>
                <w:szCs w:val="22"/>
              </w:rPr>
              <w:t>Октябрьского района (всего),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876EB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</w:tr>
      <w:tr w:rsidR="00B876EB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76575F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бюджет</w:t>
            </w:r>
            <w:r w:rsidRPr="00B876E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Мокрологского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876EB" w:rsidRPr="00B876EB" w:rsidTr="0076575F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876EB" w:rsidRPr="00B876EB" w:rsidRDefault="00B876EB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</w:tr>
      <w:tr w:rsidR="0076575F" w:rsidRPr="00B876EB" w:rsidTr="0076575F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2.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Комплекс процессных мероприятий «Информационное обеспечение </w:t>
            </w:r>
          </w:p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и организация бюджетного процесса» (всего), </w:t>
            </w:r>
          </w:p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Бюджет </w:t>
            </w:r>
            <w:r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B876EB">
              <w:rPr>
                <w:sz w:val="22"/>
                <w:szCs w:val="22"/>
              </w:rPr>
              <w:t>Октябрьского района (всего),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бюджет</w:t>
            </w:r>
            <w:r w:rsidRPr="00B876E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Мокрологского сельского поселения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B876EB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6575F" w:rsidRPr="00B876EB" w:rsidTr="0076575F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C5AB2">
            <w:pPr>
              <w:tabs>
                <w:tab w:val="left" w:pos="2235"/>
              </w:tabs>
              <w:rPr>
                <w:sz w:val="22"/>
                <w:szCs w:val="22"/>
              </w:rPr>
            </w:pPr>
            <w:r w:rsidRPr="00B876EB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6575F" w:rsidRPr="00B876EB" w:rsidRDefault="0076575F" w:rsidP="00B876EB">
            <w:pPr>
              <w:tabs>
                <w:tab w:val="left" w:pos="2235"/>
              </w:tabs>
              <w:rPr>
                <w:sz w:val="22"/>
                <w:szCs w:val="22"/>
              </w:rPr>
            </w:pPr>
          </w:p>
        </w:tc>
      </w:tr>
    </w:tbl>
    <w:p w:rsidR="00B876EB" w:rsidRPr="00B876EB" w:rsidRDefault="00B876EB" w:rsidP="00B876EB">
      <w:pPr>
        <w:tabs>
          <w:tab w:val="left" w:pos="2235"/>
        </w:tabs>
        <w:rPr>
          <w:sz w:val="22"/>
          <w:szCs w:val="22"/>
        </w:rPr>
      </w:pPr>
    </w:p>
    <w:p w:rsidR="00B876EB" w:rsidRPr="00B876EB" w:rsidRDefault="00B876EB" w:rsidP="00B876EB">
      <w:pPr>
        <w:tabs>
          <w:tab w:val="left" w:pos="2235"/>
        </w:tabs>
        <w:ind w:hanging="709"/>
        <w:rPr>
          <w:sz w:val="22"/>
          <w:szCs w:val="22"/>
        </w:rPr>
      </w:pPr>
      <w:r w:rsidRPr="00B876EB">
        <w:rPr>
          <w:sz w:val="22"/>
          <w:szCs w:val="22"/>
        </w:rPr>
        <w:br w:type="page"/>
      </w:r>
    </w:p>
    <w:p w:rsidR="00515F44" w:rsidRPr="00515F44" w:rsidRDefault="00515F44" w:rsidP="00515F44">
      <w:pPr>
        <w:widowControl w:val="0"/>
        <w:jc w:val="center"/>
        <w:outlineLvl w:val="2"/>
        <w:rPr>
          <w:color w:val="000000"/>
          <w:sz w:val="28"/>
        </w:rPr>
      </w:pPr>
      <w:r w:rsidRPr="00515F44">
        <w:rPr>
          <w:color w:val="000000"/>
          <w:sz w:val="28"/>
        </w:rPr>
        <w:t>III. ПАСПОРТ</w:t>
      </w:r>
    </w:p>
    <w:p w:rsidR="00515F44" w:rsidRPr="00515F44" w:rsidRDefault="00515F44" w:rsidP="00515F44">
      <w:pPr>
        <w:widowControl w:val="0"/>
        <w:jc w:val="center"/>
        <w:outlineLvl w:val="2"/>
        <w:rPr>
          <w:i/>
          <w:color w:val="000000"/>
          <w:sz w:val="28"/>
        </w:rPr>
      </w:pPr>
      <w:r w:rsidRPr="00515F44">
        <w:rPr>
          <w:color w:val="000000"/>
          <w:sz w:val="28"/>
        </w:rPr>
        <w:t>комплекса процессных мероприятий «Эффективное управление доходами»</w:t>
      </w:r>
    </w:p>
    <w:p w:rsidR="00515F44" w:rsidRPr="00515F44" w:rsidRDefault="00515F44" w:rsidP="00515F44">
      <w:pPr>
        <w:widowControl w:val="0"/>
        <w:jc w:val="center"/>
        <w:outlineLvl w:val="2"/>
        <w:rPr>
          <w:i/>
          <w:color w:val="000000"/>
          <w:sz w:val="28"/>
        </w:rPr>
      </w:pPr>
    </w:p>
    <w:p w:rsidR="00515F44" w:rsidRPr="00515F44" w:rsidRDefault="00515F44" w:rsidP="00515F44">
      <w:pPr>
        <w:widowControl w:val="0"/>
        <w:jc w:val="center"/>
        <w:outlineLvl w:val="2"/>
        <w:rPr>
          <w:color w:val="000000"/>
          <w:sz w:val="28"/>
        </w:rPr>
      </w:pPr>
      <w:r w:rsidRPr="00515F44">
        <w:rPr>
          <w:color w:val="000000"/>
          <w:sz w:val="28"/>
        </w:rPr>
        <w:t>1. Основные положения</w:t>
      </w:r>
    </w:p>
    <w:p w:rsidR="00515F44" w:rsidRPr="00515F44" w:rsidRDefault="00515F44" w:rsidP="00515F44">
      <w:pPr>
        <w:widowControl w:val="0"/>
        <w:jc w:val="center"/>
        <w:outlineLvl w:val="2"/>
        <w:rPr>
          <w:color w:val="000000"/>
          <w:sz w:val="28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655"/>
        <w:gridCol w:w="4131"/>
        <w:gridCol w:w="553"/>
        <w:gridCol w:w="4125"/>
      </w:tblGrid>
      <w:tr w:rsidR="00515F44" w:rsidRPr="00515F44" w:rsidTr="00515F44">
        <w:tc>
          <w:tcPr>
            <w:tcW w:w="655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1.1.</w:t>
            </w:r>
          </w:p>
        </w:tc>
        <w:tc>
          <w:tcPr>
            <w:tcW w:w="4131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proofErr w:type="gramStart"/>
            <w:r w:rsidRPr="00515F44">
              <w:rPr>
                <w:color w:val="000000"/>
                <w:sz w:val="28"/>
              </w:rPr>
              <w:t>Ответственный</w:t>
            </w:r>
            <w:proofErr w:type="gramEnd"/>
            <w:r w:rsidRPr="00515F44">
              <w:rPr>
                <w:color w:val="000000"/>
                <w:sz w:val="28"/>
              </w:rPr>
              <w:t xml:space="preserve"> за разработку и реализацию комплекса процессных мероприятий «Эффективное управление доходами» </w:t>
            </w:r>
          </w:p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–</w:t>
            </w:r>
          </w:p>
        </w:tc>
        <w:tc>
          <w:tcPr>
            <w:tcW w:w="4125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Финансово-экономическая</w:t>
            </w:r>
            <w:r w:rsidRPr="00515F44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служба</w:t>
            </w:r>
            <w:r w:rsidRPr="00515F44">
              <w:rPr>
                <w:color w:val="000000"/>
                <w:sz w:val="28"/>
              </w:rPr>
              <w:t xml:space="preserve"> Администрации</w:t>
            </w:r>
            <w:r>
              <w:rPr>
                <w:color w:val="000000"/>
                <w:sz w:val="28"/>
              </w:rPr>
              <w:t xml:space="preserve"> Мокрологского сельского поселения</w:t>
            </w:r>
            <w:r w:rsidRPr="00515F44">
              <w:rPr>
                <w:color w:val="000000"/>
                <w:sz w:val="28"/>
              </w:rPr>
              <w:t xml:space="preserve"> Октябрьского района</w:t>
            </w:r>
          </w:p>
          <w:p w:rsidR="00515F44" w:rsidRPr="00515F44" w:rsidRDefault="00515F44" w:rsidP="003C324C">
            <w:pPr>
              <w:widowControl w:val="0"/>
              <w:tabs>
                <w:tab w:val="left" w:pos="3273"/>
              </w:tabs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(</w:t>
            </w:r>
            <w:r>
              <w:rPr>
                <w:color w:val="000000"/>
                <w:sz w:val="28"/>
              </w:rPr>
              <w:t xml:space="preserve">Гукова Ирина </w:t>
            </w:r>
            <w:r w:rsidR="003C324C">
              <w:rPr>
                <w:color w:val="000000"/>
                <w:sz w:val="28"/>
              </w:rPr>
              <w:t>Борисовна</w:t>
            </w:r>
            <w:r w:rsidRPr="00515F44">
              <w:rPr>
                <w:color w:val="000000"/>
                <w:sz w:val="28"/>
              </w:rPr>
              <w:t xml:space="preserve">, </w:t>
            </w:r>
            <w:r>
              <w:rPr>
                <w:color w:val="000000"/>
                <w:sz w:val="28"/>
              </w:rPr>
              <w:t>ведущий специалист по экономическим вопросам</w:t>
            </w:r>
            <w:r w:rsidRPr="00515F44">
              <w:rPr>
                <w:color w:val="000000"/>
                <w:sz w:val="28"/>
              </w:rPr>
              <w:t>)</w:t>
            </w:r>
          </w:p>
        </w:tc>
      </w:tr>
      <w:tr w:rsidR="00515F44" w:rsidRPr="00515F44" w:rsidTr="00515F44">
        <w:tc>
          <w:tcPr>
            <w:tcW w:w="655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1.2.</w:t>
            </w:r>
          </w:p>
        </w:tc>
        <w:tc>
          <w:tcPr>
            <w:tcW w:w="4131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 xml:space="preserve">Связь с муниципальной  программой </w:t>
            </w:r>
            <w:r>
              <w:rPr>
                <w:color w:val="000000"/>
                <w:sz w:val="28"/>
              </w:rPr>
              <w:t xml:space="preserve">Мокрологского сельского поселения </w:t>
            </w:r>
            <w:r w:rsidRPr="00515F44">
              <w:rPr>
                <w:color w:val="000000"/>
                <w:sz w:val="28"/>
              </w:rPr>
              <w:t>Октябрьского района</w:t>
            </w:r>
          </w:p>
        </w:tc>
        <w:tc>
          <w:tcPr>
            <w:tcW w:w="553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–</w:t>
            </w:r>
          </w:p>
        </w:tc>
        <w:tc>
          <w:tcPr>
            <w:tcW w:w="4125" w:type="dxa"/>
            <w:hideMark/>
          </w:tcPr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Муниципальная  программа</w:t>
            </w:r>
            <w:r>
              <w:rPr>
                <w:color w:val="000000"/>
                <w:sz w:val="28"/>
              </w:rPr>
              <w:t xml:space="preserve"> Мокрологского сельского поселения</w:t>
            </w:r>
            <w:r w:rsidRPr="00515F44">
              <w:rPr>
                <w:color w:val="000000"/>
                <w:sz w:val="28"/>
              </w:rPr>
              <w:t xml:space="preserve"> Октябрьского района </w:t>
            </w:r>
          </w:p>
          <w:p w:rsidR="00515F44" w:rsidRPr="00515F44" w:rsidRDefault="00515F44" w:rsidP="003C324C">
            <w:pPr>
              <w:widowControl w:val="0"/>
              <w:jc w:val="both"/>
              <w:outlineLvl w:val="2"/>
              <w:rPr>
                <w:color w:val="000000"/>
                <w:sz w:val="28"/>
              </w:rPr>
            </w:pPr>
            <w:r w:rsidRPr="00515F44">
              <w:rPr>
                <w:color w:val="000000"/>
                <w:sz w:val="28"/>
              </w:rPr>
              <w:t>«Управление муниципальными  финансами и создание условий для эффективного управления муниципальными финансами»</w:t>
            </w:r>
          </w:p>
        </w:tc>
      </w:tr>
    </w:tbl>
    <w:p w:rsidR="00BC5AB2" w:rsidRDefault="00BC5AB2" w:rsidP="003C324C">
      <w:pPr>
        <w:tabs>
          <w:tab w:val="left" w:pos="2235"/>
          <w:tab w:val="center" w:pos="10490"/>
          <w:tab w:val="center" w:pos="10773"/>
        </w:tabs>
        <w:ind w:right="283"/>
        <w:jc w:val="both"/>
        <w:rPr>
          <w:b/>
          <w:sz w:val="22"/>
          <w:szCs w:val="22"/>
        </w:rPr>
      </w:pPr>
    </w:p>
    <w:p w:rsidR="00BC5AB2" w:rsidRPr="00BC5AB2" w:rsidRDefault="00BC5AB2" w:rsidP="003C324C">
      <w:pPr>
        <w:jc w:val="both"/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Pr="00BC5AB2" w:rsidRDefault="00BC5AB2" w:rsidP="00BC5AB2">
      <w:pPr>
        <w:rPr>
          <w:sz w:val="22"/>
          <w:szCs w:val="22"/>
        </w:rPr>
      </w:pPr>
    </w:p>
    <w:p w:rsidR="00BC5AB2" w:rsidRDefault="00BC5AB2" w:rsidP="00BC5AB2">
      <w:pPr>
        <w:rPr>
          <w:sz w:val="22"/>
          <w:szCs w:val="22"/>
        </w:rPr>
      </w:pPr>
    </w:p>
    <w:p w:rsidR="00BC5AB2" w:rsidRDefault="00BC5AB2" w:rsidP="00BC5AB2">
      <w:pPr>
        <w:tabs>
          <w:tab w:val="left" w:pos="1090"/>
        </w:tabs>
        <w:rPr>
          <w:sz w:val="22"/>
          <w:szCs w:val="22"/>
        </w:rPr>
        <w:sectPr w:rsidR="00BC5AB2" w:rsidSect="00B876EB">
          <w:pgSz w:w="11907" w:h="16840"/>
          <w:pgMar w:top="1134" w:right="992" w:bottom="539" w:left="1134" w:header="720" w:footer="720" w:gutter="0"/>
          <w:cols w:space="720"/>
          <w:docGrid w:linePitch="272"/>
        </w:sectPr>
      </w:pPr>
      <w:r>
        <w:rPr>
          <w:sz w:val="22"/>
          <w:szCs w:val="22"/>
        </w:rPr>
        <w:tab/>
      </w:r>
    </w:p>
    <w:p w:rsidR="00BC5AB2" w:rsidRPr="00BC5AB2" w:rsidRDefault="00BC5AB2" w:rsidP="00BC5AB2">
      <w:pPr>
        <w:widowControl w:val="0"/>
        <w:jc w:val="center"/>
        <w:outlineLvl w:val="2"/>
        <w:rPr>
          <w:color w:val="000000"/>
          <w:sz w:val="28"/>
        </w:rPr>
      </w:pPr>
      <w:r w:rsidRPr="00BC5AB2">
        <w:rPr>
          <w:color w:val="000000"/>
          <w:sz w:val="28"/>
        </w:rPr>
        <w:lastRenderedPageBreak/>
        <w:t>2. Показатели комплекса процессных мероприятий</w:t>
      </w:r>
    </w:p>
    <w:p w:rsidR="00BC5AB2" w:rsidRPr="00BC5AB2" w:rsidRDefault="00BC5AB2" w:rsidP="00BC5AB2">
      <w:pPr>
        <w:widowControl w:val="0"/>
        <w:jc w:val="center"/>
        <w:outlineLvl w:val="2"/>
        <w:rPr>
          <w:color w:val="000000"/>
          <w:sz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2422"/>
        <w:gridCol w:w="1559"/>
        <w:gridCol w:w="1418"/>
        <w:gridCol w:w="1559"/>
        <w:gridCol w:w="1134"/>
        <w:gridCol w:w="992"/>
        <w:gridCol w:w="993"/>
        <w:gridCol w:w="992"/>
        <w:gridCol w:w="992"/>
        <w:gridCol w:w="1276"/>
        <w:gridCol w:w="1417"/>
      </w:tblGrid>
      <w:tr w:rsidR="00BC5AB2" w:rsidRPr="00BC5AB2" w:rsidTr="004B65C9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№</w:t>
            </w:r>
          </w:p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BC5AB2">
              <w:rPr>
                <w:color w:val="000000"/>
                <w:sz w:val="24"/>
              </w:rPr>
              <w:t>п</w:t>
            </w:r>
            <w:proofErr w:type="gramEnd"/>
            <w:r w:rsidRPr="00BC5AB2">
              <w:rPr>
                <w:color w:val="000000"/>
                <w:sz w:val="24"/>
              </w:rPr>
              <w:t>/п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 xml:space="preserve">Наименование показателя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EB3684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Признак </w:t>
            </w:r>
            <w:proofErr w:type="gramStart"/>
            <w:r>
              <w:rPr>
                <w:color w:val="000000"/>
                <w:sz w:val="24"/>
              </w:rPr>
              <w:t>возраста-</w:t>
            </w:r>
            <w:proofErr w:type="spellStart"/>
            <w:r>
              <w:rPr>
                <w:color w:val="000000"/>
                <w:sz w:val="24"/>
              </w:rPr>
              <w:t>ния</w:t>
            </w:r>
            <w:proofErr w:type="spellEnd"/>
            <w:proofErr w:type="gramEnd"/>
            <w:r>
              <w:rPr>
                <w:color w:val="000000"/>
                <w:sz w:val="24"/>
              </w:rPr>
              <w:t>/убыва</w:t>
            </w:r>
            <w:r w:rsidR="00BC5AB2" w:rsidRPr="00BC5AB2">
              <w:rPr>
                <w:color w:val="000000"/>
                <w:sz w:val="24"/>
              </w:rPr>
              <w:t>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EB3684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Уровень показа</w:t>
            </w:r>
            <w:r w:rsidR="00BC5AB2" w:rsidRPr="00BC5AB2">
              <w:rPr>
                <w:color w:val="000000"/>
                <w:sz w:val="24"/>
              </w:rPr>
              <w:t>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Базовое значение показателя</w:t>
            </w:r>
          </w:p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(2023)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Значения показателей по годам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proofErr w:type="gramStart"/>
            <w:r w:rsidRPr="00BC5AB2">
              <w:rPr>
                <w:color w:val="000000"/>
                <w:sz w:val="24"/>
              </w:rPr>
              <w:t>Ответственный</w:t>
            </w:r>
            <w:proofErr w:type="gramEnd"/>
            <w:r w:rsidRPr="00BC5AB2">
              <w:rPr>
                <w:color w:val="000000"/>
                <w:sz w:val="24"/>
              </w:rPr>
              <w:t xml:space="preserve"> за достижение показателя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4B65C9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Информацион</w:t>
            </w:r>
            <w:r w:rsidR="00BC5AB2" w:rsidRPr="00BC5AB2">
              <w:rPr>
                <w:color w:val="000000"/>
                <w:sz w:val="24"/>
              </w:rPr>
              <w:t>ная система</w:t>
            </w:r>
          </w:p>
        </w:tc>
      </w:tr>
      <w:tr w:rsidR="00EB3684" w:rsidRPr="00BC5AB2" w:rsidTr="004B65C9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2030</w:t>
            </w:r>
          </w:p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(справочно)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EB3684">
            <w:pPr>
              <w:ind w:right="2783"/>
              <w:rPr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</w:tr>
      <w:tr w:rsidR="004B65C9" w:rsidRPr="00BC5AB2" w:rsidTr="004B65C9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12</w:t>
            </w:r>
          </w:p>
        </w:tc>
      </w:tr>
      <w:tr w:rsidR="00BC5AB2" w:rsidRPr="00BC5AB2" w:rsidTr="004B65C9">
        <w:tc>
          <w:tcPr>
            <w:tcW w:w="153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1. Задача комплекса процессных мероприятий «Проведена</w:t>
            </w:r>
          </w:p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эффективная налоговая политика и политика в области доходов»</w:t>
            </w:r>
          </w:p>
        </w:tc>
      </w:tr>
      <w:tr w:rsidR="004B65C9" w:rsidRPr="00BC5AB2" w:rsidTr="004B65C9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1.1.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rPr>
                <w:sz w:val="24"/>
              </w:rPr>
            </w:pPr>
            <w:r w:rsidRPr="00BC5AB2">
              <w:rPr>
                <w:sz w:val="24"/>
              </w:rPr>
              <w:t xml:space="preserve">Объем налоговых доходов бюджета </w:t>
            </w:r>
            <w:r>
              <w:rPr>
                <w:sz w:val="24"/>
              </w:rPr>
              <w:t xml:space="preserve">Мокрологского сельского поселения </w:t>
            </w:r>
            <w:r w:rsidRPr="00BC5AB2">
              <w:rPr>
                <w:sz w:val="24"/>
              </w:rPr>
              <w:t>Октябрьского района</w:t>
            </w:r>
            <w:r w:rsidRPr="00BC5AB2">
              <w:rPr>
                <w:sz w:val="28"/>
              </w:rPr>
              <w:t xml:space="preserve"> </w:t>
            </w:r>
            <w:r w:rsidRPr="00BC5AB2">
              <w:rPr>
                <w:sz w:val="24"/>
              </w:rPr>
              <w:t>(за вычетом: разовых поступлений)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EB3684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возраста</w:t>
            </w:r>
            <w:r w:rsidR="00BC5AB2" w:rsidRPr="00BC5AB2">
              <w:rPr>
                <w:color w:val="000000"/>
                <w:sz w:val="24"/>
              </w:rPr>
              <w:t>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КПМ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тыс. </w:t>
            </w:r>
          </w:p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4B65C9" w:rsidP="00BC5AB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7390,4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4B65C9" w:rsidP="00BC5AB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6599,9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4B65C9" w:rsidP="00BC5AB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7200,0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4B65C9" w:rsidP="00BC5AB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7812,8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Default="004B65C9" w:rsidP="00BC5AB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4B65C9" w:rsidRPr="00BC5AB2" w:rsidRDefault="004B65C9" w:rsidP="00BC5AB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финансово-экономическая</w:t>
            </w:r>
            <w:r w:rsidRPr="00BC5AB2"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служба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–</w:t>
            </w:r>
          </w:p>
        </w:tc>
      </w:tr>
    </w:tbl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</w:p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  <w:r w:rsidRPr="00BC5AB2">
        <w:rPr>
          <w:color w:val="000000"/>
          <w:sz w:val="28"/>
        </w:rPr>
        <w:t>Примечание.</w:t>
      </w:r>
    </w:p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  <w:r w:rsidRPr="00BC5AB2">
        <w:rPr>
          <w:color w:val="000000"/>
          <w:sz w:val="28"/>
        </w:rPr>
        <w:t xml:space="preserve">Используемое сокращение: </w:t>
      </w:r>
    </w:p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  <w:r w:rsidRPr="00BC5AB2">
        <w:rPr>
          <w:color w:val="000000"/>
          <w:sz w:val="28"/>
        </w:rPr>
        <w:t>ОКЕИ – Общероссийский классификатор единиц измерения;</w:t>
      </w:r>
    </w:p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  <w:r w:rsidRPr="00BC5AB2">
        <w:rPr>
          <w:color w:val="000000"/>
          <w:sz w:val="28"/>
        </w:rPr>
        <w:t>КПМ – комплекс процессных мероприятий.</w:t>
      </w:r>
    </w:p>
    <w:p w:rsidR="00BC5AB2" w:rsidRPr="00BC5AB2" w:rsidRDefault="00BC5AB2" w:rsidP="00BC5AB2">
      <w:pPr>
        <w:rPr>
          <w:sz w:val="28"/>
        </w:rPr>
        <w:sectPr w:rsidR="00BC5AB2" w:rsidRPr="00BC5AB2" w:rsidSect="00663066">
          <w:pgSz w:w="16839" w:h="11907" w:orient="landscape" w:code="9"/>
          <w:pgMar w:top="1701" w:right="1134" w:bottom="567" w:left="1134" w:header="720" w:footer="624" w:gutter="0"/>
          <w:cols w:space="720"/>
          <w:docGrid w:linePitch="272"/>
        </w:sectPr>
      </w:pPr>
    </w:p>
    <w:p w:rsidR="00BC5AB2" w:rsidRPr="00BC5AB2" w:rsidRDefault="00BC5AB2" w:rsidP="00BC5AB2">
      <w:pPr>
        <w:widowControl w:val="0"/>
        <w:jc w:val="center"/>
        <w:outlineLvl w:val="2"/>
        <w:rPr>
          <w:color w:val="000000"/>
          <w:sz w:val="28"/>
        </w:rPr>
      </w:pPr>
      <w:r w:rsidRPr="00BC5AB2">
        <w:rPr>
          <w:color w:val="000000"/>
          <w:sz w:val="28"/>
        </w:rPr>
        <w:lastRenderedPageBreak/>
        <w:t>3. Перечень мероприятий (результатов) комплекса процессных мероприятий</w:t>
      </w:r>
    </w:p>
    <w:p w:rsidR="00BC5AB2" w:rsidRPr="00BC5AB2" w:rsidRDefault="00BC5AB2" w:rsidP="00BC5AB2">
      <w:pPr>
        <w:widowControl w:val="0"/>
        <w:jc w:val="center"/>
        <w:outlineLvl w:val="2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BC5AB2" w:rsidRPr="00BC5AB2" w:rsidTr="00BC5AB2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 xml:space="preserve">№ </w:t>
            </w:r>
            <w:proofErr w:type="gramStart"/>
            <w:r w:rsidRPr="00BC5AB2">
              <w:rPr>
                <w:color w:val="000000"/>
                <w:sz w:val="24"/>
              </w:rPr>
              <w:t>п</w:t>
            </w:r>
            <w:proofErr w:type="gramEnd"/>
            <w:r w:rsidRPr="00BC5AB2">
              <w:rPr>
                <w:color w:val="000000"/>
                <w:sz w:val="24"/>
              </w:rPr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Базовое значение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 xml:space="preserve">Значение результата </w:t>
            </w:r>
          </w:p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по годам реализации</w:t>
            </w:r>
          </w:p>
        </w:tc>
      </w:tr>
      <w:tr w:rsidR="00BC5AB2" w:rsidRPr="00BC5AB2" w:rsidTr="00BC5AB2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C5AB2" w:rsidRPr="00BC5AB2" w:rsidRDefault="00BC5AB2" w:rsidP="00BC5AB2">
            <w:pPr>
              <w:rPr>
                <w:color w:val="000000"/>
                <w:sz w:val="24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2025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2026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2027</w:t>
            </w:r>
          </w:p>
        </w:tc>
      </w:tr>
    </w:tbl>
    <w:p w:rsidR="00BC5AB2" w:rsidRPr="00BC5AB2" w:rsidRDefault="00BC5AB2" w:rsidP="00BC5AB2">
      <w:pPr>
        <w:rPr>
          <w:color w:val="000000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BC5AB2" w:rsidRPr="00BC5AB2" w:rsidTr="00BC5AB2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9</w:t>
            </w:r>
          </w:p>
        </w:tc>
      </w:tr>
      <w:tr w:rsidR="00BC5AB2" w:rsidRPr="00BC5AB2" w:rsidTr="00BC5AB2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BC5AB2" w:rsidRPr="00BC5AB2" w:rsidTr="00BC5AB2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 xml:space="preserve">Мероприятие (результат) «Достигнута положительная динамика поступлений </w:t>
            </w:r>
          </w:p>
          <w:p w:rsidR="00BC5AB2" w:rsidRPr="00BC5AB2" w:rsidRDefault="00BC5AB2" w:rsidP="00BC5AB2">
            <w:pPr>
              <w:widowControl w:val="0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 xml:space="preserve">реализация мероприятий по росту доходного потенциала </w:t>
            </w:r>
            <w:r w:rsidR="00E43F01">
              <w:rPr>
                <w:sz w:val="24"/>
              </w:rPr>
              <w:t xml:space="preserve">Мокрологского сельского поселения </w:t>
            </w:r>
            <w:r w:rsidRPr="00BC5AB2">
              <w:rPr>
                <w:sz w:val="24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</w:tr>
      <w:tr w:rsidR="00BC5AB2" w:rsidRPr="00BC5AB2" w:rsidTr="00BC5AB2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color w:val="000000"/>
                <w:sz w:val="24"/>
              </w:rPr>
            </w:pPr>
            <w:r w:rsidRPr="00BC5AB2">
              <w:rPr>
                <w:color w:val="000000"/>
                <w:sz w:val="24"/>
              </w:rPr>
              <w:t>1.2.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 xml:space="preserve">Мероприятие (результат) «Отменены неэффективные местные налоговые льготы, реализованы меры </w:t>
            </w:r>
          </w:p>
          <w:p w:rsidR="00BC5AB2" w:rsidRPr="00BC5AB2" w:rsidRDefault="00BC5AB2" w:rsidP="00BC5AB2">
            <w:pPr>
              <w:widowControl w:val="0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по оптимизации местных льгот»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 xml:space="preserve">мероприятие предусматривает проведение оценки налоговых расходов </w:t>
            </w:r>
            <w:r w:rsidR="00E43F01">
              <w:rPr>
                <w:sz w:val="24"/>
              </w:rPr>
              <w:t xml:space="preserve">Мокрологского сельского поселения </w:t>
            </w:r>
            <w:r w:rsidRPr="00BC5AB2">
              <w:rPr>
                <w:sz w:val="24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5AB2" w:rsidRPr="00BC5AB2" w:rsidRDefault="00BC5AB2" w:rsidP="00BC5AB2">
            <w:pPr>
              <w:widowControl w:val="0"/>
              <w:jc w:val="center"/>
              <w:outlineLvl w:val="2"/>
              <w:rPr>
                <w:sz w:val="24"/>
              </w:rPr>
            </w:pPr>
            <w:r w:rsidRPr="00BC5AB2">
              <w:rPr>
                <w:sz w:val="24"/>
              </w:rPr>
              <w:t>1</w:t>
            </w:r>
          </w:p>
        </w:tc>
      </w:tr>
    </w:tbl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</w:p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  <w:r w:rsidRPr="00BC5AB2">
        <w:rPr>
          <w:color w:val="000000"/>
          <w:sz w:val="28"/>
        </w:rPr>
        <w:t>Примечание.</w:t>
      </w:r>
    </w:p>
    <w:p w:rsidR="00BC5AB2" w:rsidRPr="00BC5AB2" w:rsidRDefault="00BC5AB2" w:rsidP="00BC5AB2">
      <w:pPr>
        <w:widowControl w:val="0"/>
        <w:ind w:firstLine="709"/>
        <w:jc w:val="both"/>
        <w:rPr>
          <w:color w:val="000000"/>
          <w:sz w:val="28"/>
        </w:rPr>
      </w:pPr>
      <w:r w:rsidRPr="00BC5AB2">
        <w:rPr>
          <w:color w:val="000000"/>
          <w:sz w:val="28"/>
        </w:rPr>
        <w:t xml:space="preserve">Используемое сокращение: </w:t>
      </w:r>
    </w:p>
    <w:p w:rsidR="00BC5AB2" w:rsidRDefault="00BC5AB2" w:rsidP="00BC5AB2">
      <w:pPr>
        <w:widowControl w:val="0"/>
        <w:ind w:firstLine="709"/>
        <w:jc w:val="both"/>
        <w:rPr>
          <w:b/>
          <w:color w:val="000000"/>
          <w:sz w:val="24"/>
        </w:rPr>
      </w:pPr>
      <w:r w:rsidRPr="00BC5AB2">
        <w:rPr>
          <w:color w:val="000000"/>
          <w:sz w:val="28"/>
        </w:rPr>
        <w:t>ОКЕ</w:t>
      </w:r>
      <w:proofErr w:type="gramStart"/>
      <w:r w:rsidRPr="00BC5AB2">
        <w:rPr>
          <w:color w:val="000000"/>
          <w:sz w:val="28"/>
        </w:rPr>
        <w:t>И–</w:t>
      </w:r>
      <w:proofErr w:type="gramEnd"/>
      <w:r w:rsidR="00E43F01">
        <w:rPr>
          <w:color w:val="000000"/>
          <w:sz w:val="28"/>
        </w:rPr>
        <w:t xml:space="preserve"> </w:t>
      </w:r>
      <w:r w:rsidRPr="00BC5AB2">
        <w:rPr>
          <w:color w:val="000000"/>
          <w:sz w:val="28"/>
        </w:rPr>
        <w:t>Общероссийский классификатор единиц измерения.</w:t>
      </w:r>
      <w:r w:rsidRPr="00BC5AB2">
        <w:rPr>
          <w:b/>
          <w:color w:val="000000"/>
          <w:sz w:val="24"/>
        </w:rPr>
        <w:br w:type="page"/>
      </w:r>
    </w:p>
    <w:p w:rsidR="00E43F01" w:rsidRPr="00E43F01" w:rsidRDefault="00E43F01" w:rsidP="00E43F01">
      <w:pPr>
        <w:tabs>
          <w:tab w:val="left" w:pos="851"/>
          <w:tab w:val="left" w:pos="11057"/>
        </w:tabs>
        <w:jc w:val="center"/>
        <w:outlineLvl w:val="0"/>
        <w:rPr>
          <w:color w:val="000000"/>
          <w:sz w:val="28"/>
        </w:rPr>
      </w:pPr>
      <w:r w:rsidRPr="00E43F01">
        <w:rPr>
          <w:color w:val="000000"/>
          <w:sz w:val="28"/>
        </w:rPr>
        <w:t>4. План реализации комплекса процессных мероприятий на 2025 – 2027 годы</w:t>
      </w:r>
    </w:p>
    <w:p w:rsidR="00E43F01" w:rsidRPr="00E43F01" w:rsidRDefault="00E43F01" w:rsidP="00E43F01">
      <w:pPr>
        <w:widowControl w:val="0"/>
        <w:jc w:val="center"/>
        <w:rPr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 xml:space="preserve">№ </w:t>
            </w:r>
            <w:proofErr w:type="gramStart"/>
            <w:r w:rsidRPr="00E43F01">
              <w:rPr>
                <w:color w:val="000000"/>
                <w:sz w:val="24"/>
              </w:rPr>
              <w:t>п</w:t>
            </w:r>
            <w:proofErr w:type="gramEnd"/>
            <w:r w:rsidRPr="00E43F01">
              <w:rPr>
                <w:color w:val="000000"/>
                <w:sz w:val="24"/>
              </w:rPr>
              <w:t>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 xml:space="preserve">Наименование мероприятия (результата),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 xml:space="preserve">Ответственный исполнитель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(</w:t>
            </w:r>
            <w:r w:rsidRPr="00E43F01">
              <w:rPr>
                <w:color w:val="000000"/>
                <w:spacing w:val="-20"/>
                <w:sz w:val="24"/>
              </w:rPr>
              <w:t>Ф.</w:t>
            </w:r>
            <w:r w:rsidRPr="00E43F01">
              <w:rPr>
                <w:color w:val="000000"/>
                <w:sz w:val="24"/>
              </w:rPr>
              <w:t xml:space="preserve">И.О., должность, отраслевого (функционального) органа Администрации </w:t>
            </w:r>
            <w:r>
              <w:rPr>
                <w:color w:val="000000"/>
                <w:sz w:val="24"/>
              </w:rPr>
              <w:t xml:space="preserve">Мокрологского сельского поселения </w:t>
            </w:r>
            <w:r w:rsidRPr="00E43F01">
              <w:rPr>
                <w:color w:val="000000"/>
                <w:sz w:val="24"/>
              </w:rPr>
              <w:t>Октябрьского, организации)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 xml:space="preserve">Информационная система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(источник данных)</w:t>
            </w:r>
          </w:p>
        </w:tc>
      </w:tr>
    </w:tbl>
    <w:p w:rsidR="00E43F01" w:rsidRPr="00E43F01" w:rsidRDefault="00E43F01" w:rsidP="00E43F01">
      <w:pPr>
        <w:rPr>
          <w:color w:val="000000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E43F01" w:rsidRPr="00E43F01" w:rsidTr="00E43F01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6</w:t>
            </w:r>
          </w:p>
        </w:tc>
      </w:tr>
      <w:tr w:rsidR="00E43F01" w:rsidRPr="00E43F01" w:rsidTr="00E43F01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финансово-экономическая</w:t>
            </w:r>
            <w:r w:rsidRPr="00E43F01">
              <w:rPr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  <w:r w:rsidRPr="00E43F01">
              <w:rPr>
                <w:sz w:val="24"/>
              </w:rPr>
              <w:t xml:space="preserve"> Администрации </w:t>
            </w:r>
            <w:r>
              <w:rPr>
                <w:sz w:val="24"/>
              </w:rPr>
              <w:t xml:space="preserve">Мокрологского сельского поселения </w:t>
            </w:r>
            <w:r w:rsidRPr="00E43F01">
              <w:rPr>
                <w:sz w:val="24"/>
              </w:rPr>
              <w:t>Октябрьского района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(</w:t>
            </w:r>
            <w:r>
              <w:rPr>
                <w:sz w:val="24"/>
              </w:rPr>
              <w:t>Гукова И. Б. ведущий специалист по экономическим вопросам</w:t>
            </w:r>
            <w:r w:rsidRPr="00E43F01">
              <w:rPr>
                <w:sz w:val="24"/>
              </w:rPr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Контрольная точка 1.1.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 xml:space="preserve">Исполнены пункты совместного с Межрайонной ИФНС № 12 по Ростовской области плана мероприятий по увеличению доходов бюджета </w:t>
            </w:r>
            <w:r>
              <w:rPr>
                <w:sz w:val="24"/>
              </w:rPr>
              <w:t xml:space="preserve">Мокрологского сельского поселения </w:t>
            </w:r>
            <w:r w:rsidRPr="00E43F01">
              <w:rPr>
                <w:sz w:val="24"/>
              </w:rPr>
              <w:t xml:space="preserve">Октябрьского района 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19 января 2025</w:t>
            </w:r>
            <w:r w:rsidR="00E43F01" w:rsidRPr="00E43F01">
              <w:rPr>
                <w:sz w:val="24"/>
              </w:rPr>
              <w:t xml:space="preserve"> г.</w:t>
            </w:r>
          </w:p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20 января 2026</w:t>
            </w:r>
            <w:r w:rsidR="004B65C9" w:rsidRPr="004B65C9">
              <w:rPr>
                <w:sz w:val="24"/>
              </w:rPr>
              <w:t xml:space="preserve"> г.</w:t>
            </w:r>
          </w:p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19 января 2027</w:t>
            </w:r>
            <w:r w:rsidR="004B65C9" w:rsidRPr="00E43F01">
              <w:rPr>
                <w:sz w:val="24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 xml:space="preserve">письмо </w:t>
            </w:r>
            <w:proofErr w:type="gramStart"/>
            <w:r w:rsidRPr="00E43F01">
              <w:rPr>
                <w:sz w:val="24"/>
              </w:rPr>
              <w:t>Межрайонной</w:t>
            </w:r>
            <w:proofErr w:type="gramEnd"/>
            <w:r w:rsidRPr="00E43F01">
              <w:rPr>
                <w:sz w:val="24"/>
              </w:rPr>
              <w:t xml:space="preserve"> ИФНС № 12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Контрольная точка 1.2.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5C9" w:rsidRDefault="00BA6117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20 февраля 2025</w:t>
            </w:r>
            <w:r w:rsidR="00E43F01" w:rsidRPr="00E43F01">
              <w:rPr>
                <w:sz w:val="24"/>
              </w:rPr>
              <w:t xml:space="preserve"> г.</w:t>
            </w:r>
          </w:p>
          <w:p w:rsidR="00E43F01" w:rsidRDefault="00BA6117" w:rsidP="004B65C9">
            <w:pPr>
              <w:rPr>
                <w:sz w:val="24"/>
              </w:rPr>
            </w:pPr>
            <w:r>
              <w:rPr>
                <w:sz w:val="24"/>
              </w:rPr>
              <w:t>20 февраля 2026</w:t>
            </w:r>
            <w:r w:rsidR="004B65C9" w:rsidRPr="004B65C9">
              <w:rPr>
                <w:sz w:val="24"/>
              </w:rPr>
              <w:t xml:space="preserve"> г.</w:t>
            </w:r>
          </w:p>
          <w:p w:rsidR="004B65C9" w:rsidRPr="004B65C9" w:rsidRDefault="00BA6117" w:rsidP="004B65C9">
            <w:pPr>
              <w:rPr>
                <w:sz w:val="24"/>
              </w:rPr>
            </w:pPr>
            <w:r>
              <w:rPr>
                <w:sz w:val="24"/>
              </w:rPr>
              <w:t>20 февраля 2027</w:t>
            </w:r>
            <w:r w:rsidR="004B65C9" w:rsidRPr="00E43F01">
              <w:rPr>
                <w:sz w:val="24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spacing w:line="252" w:lineRule="auto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lastRenderedPageBreak/>
              <w:t>1.4.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Контрольная точка 1.3.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 xml:space="preserve">Исполнены пункты совместного с Межрайонной ИФНС № 12 по Ростовской области плана мероприятий по увеличению доходов бюджета </w:t>
            </w:r>
            <w:r w:rsidR="00342E8C">
              <w:rPr>
                <w:sz w:val="24"/>
              </w:rPr>
              <w:t xml:space="preserve">Мокрологского сельского поселения </w:t>
            </w:r>
            <w:r w:rsidRPr="00E43F01">
              <w:rPr>
                <w:sz w:val="24"/>
              </w:rPr>
              <w:t xml:space="preserve">Октябрьского района 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19 апреля 2025</w:t>
            </w:r>
            <w:r w:rsidR="00E43F01" w:rsidRPr="00E43F01">
              <w:rPr>
                <w:sz w:val="24"/>
              </w:rPr>
              <w:t xml:space="preserve"> г.</w:t>
            </w:r>
          </w:p>
          <w:p w:rsidR="00BA6117" w:rsidRDefault="00BA6117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18 апреля 2026</w:t>
            </w:r>
            <w:r w:rsidR="004B65C9" w:rsidRPr="004B65C9">
              <w:rPr>
                <w:sz w:val="24"/>
              </w:rPr>
              <w:t xml:space="preserve"> г.</w:t>
            </w:r>
          </w:p>
          <w:p w:rsidR="00E43F01" w:rsidRPr="00BA6117" w:rsidRDefault="00BA6117" w:rsidP="00BA61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 апреля 2027</w:t>
            </w:r>
            <w:r w:rsidRPr="00E43F01">
              <w:rPr>
                <w:sz w:val="24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spacing w:line="228" w:lineRule="auto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 xml:space="preserve">письмо </w:t>
            </w:r>
            <w:proofErr w:type="gramStart"/>
            <w:r w:rsidRPr="00E43F01">
              <w:rPr>
                <w:sz w:val="24"/>
              </w:rPr>
              <w:t>Межрайонной</w:t>
            </w:r>
            <w:proofErr w:type="gramEnd"/>
            <w:r w:rsidRPr="00E43F01">
              <w:rPr>
                <w:sz w:val="24"/>
              </w:rPr>
              <w:t xml:space="preserve"> ИФНС № 12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1.5.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Контрольная точка 1.4.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Исполнены пункты совместного с Межрайонной ИФНС № 12 по Ростовской области плана мероприятий по увеличению доходов бюджета</w:t>
            </w:r>
            <w:r w:rsidR="00342E8C">
              <w:rPr>
                <w:sz w:val="24"/>
              </w:rPr>
              <w:t xml:space="preserve"> Мокрологского сельского поселения</w:t>
            </w:r>
            <w:r w:rsidRPr="00E43F01">
              <w:rPr>
                <w:sz w:val="24"/>
              </w:rPr>
              <w:t xml:space="preserve"> Октябрьского района 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28" w:lineRule="auto"/>
              <w:jc w:val="both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19 июля 2025</w:t>
            </w:r>
            <w:r w:rsidR="00E43F01" w:rsidRPr="00E43F01">
              <w:rPr>
                <w:sz w:val="24"/>
              </w:rPr>
              <w:t xml:space="preserve"> г.</w:t>
            </w:r>
          </w:p>
          <w:p w:rsidR="00BA6117" w:rsidRDefault="00BA6117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  <w:sz w:val="24"/>
              </w:rPr>
            </w:pPr>
            <w:r>
              <w:rPr>
                <w:sz w:val="24"/>
              </w:rPr>
              <w:t>18 июля 2026</w:t>
            </w:r>
            <w:r w:rsidR="004B65C9" w:rsidRPr="00E43F01">
              <w:rPr>
                <w:sz w:val="24"/>
              </w:rPr>
              <w:t xml:space="preserve"> г.</w:t>
            </w:r>
          </w:p>
          <w:p w:rsidR="00E43F01" w:rsidRPr="00BA6117" w:rsidRDefault="00BA6117" w:rsidP="00BA61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 июля 2027</w:t>
            </w:r>
            <w:r w:rsidRPr="00E43F01">
              <w:rPr>
                <w:sz w:val="24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spacing w:line="228" w:lineRule="auto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 xml:space="preserve">письмо </w:t>
            </w:r>
            <w:proofErr w:type="gramStart"/>
            <w:r w:rsidRPr="00E43F01">
              <w:rPr>
                <w:sz w:val="24"/>
              </w:rPr>
              <w:t>Межрайонной</w:t>
            </w:r>
            <w:proofErr w:type="gramEnd"/>
            <w:r w:rsidRPr="00E43F01">
              <w:rPr>
                <w:sz w:val="24"/>
              </w:rPr>
              <w:t xml:space="preserve"> ИФНС № 12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по Ростовской области</w:t>
            </w:r>
            <w:r w:rsidRPr="00E43F01"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 w:rsidRPr="00E43F01">
              <w:rPr>
                <w:color w:val="000000"/>
                <w:sz w:val="24"/>
              </w:rPr>
              <w:t>1.6.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sz w:val="24"/>
              </w:rPr>
            </w:pPr>
            <w:r w:rsidRPr="00E43F01">
              <w:rPr>
                <w:sz w:val="24"/>
              </w:rPr>
              <w:t>Контрольная точка 1.5.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spacing w:line="252" w:lineRule="auto"/>
              <w:jc w:val="both"/>
              <w:rPr>
                <w:sz w:val="24"/>
              </w:rPr>
            </w:pPr>
            <w:r w:rsidRPr="00E43F01">
              <w:rPr>
                <w:sz w:val="24"/>
              </w:rPr>
              <w:t>Исполнены пункты совместного с Межрайонной ИФНС № 12 по Ростовской области плана мероприятий по увеличению доходов бюджета</w:t>
            </w:r>
            <w:r w:rsidR="00342E8C">
              <w:rPr>
                <w:sz w:val="24"/>
              </w:rPr>
              <w:t xml:space="preserve"> Мокрологского сельского поселения</w:t>
            </w:r>
            <w:r w:rsidRPr="00E43F01">
              <w:rPr>
                <w:sz w:val="24"/>
              </w:rPr>
              <w:t xml:space="preserve"> Октябрьского района 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18 октября 202</w:t>
            </w:r>
            <w:r w:rsidR="00BA6117">
              <w:rPr>
                <w:sz w:val="24"/>
              </w:rPr>
              <w:t>5</w:t>
            </w:r>
            <w:r w:rsidRPr="00E43F01">
              <w:rPr>
                <w:sz w:val="24"/>
              </w:rPr>
              <w:t xml:space="preserve"> г.</w:t>
            </w:r>
          </w:p>
          <w:p w:rsidR="00BA6117" w:rsidRDefault="004B65C9" w:rsidP="00E43F01">
            <w:pPr>
              <w:widowControl w:val="0"/>
              <w:tabs>
                <w:tab w:val="left" w:pos="11057"/>
              </w:tabs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20 октября 202</w:t>
            </w:r>
            <w:r w:rsidR="00BA6117">
              <w:rPr>
                <w:sz w:val="24"/>
              </w:rPr>
              <w:t>6</w:t>
            </w:r>
            <w:r w:rsidRPr="00E43F01">
              <w:rPr>
                <w:sz w:val="24"/>
              </w:rPr>
              <w:t xml:space="preserve"> г.</w:t>
            </w:r>
          </w:p>
          <w:p w:rsidR="004B65C9" w:rsidRPr="00BA6117" w:rsidRDefault="00BA6117" w:rsidP="00BA6117">
            <w:pPr>
              <w:jc w:val="center"/>
              <w:rPr>
                <w:sz w:val="24"/>
              </w:rPr>
            </w:pPr>
            <w:r w:rsidRPr="00E43F01">
              <w:rPr>
                <w:sz w:val="24"/>
              </w:rPr>
              <w:t>20 октября 202</w:t>
            </w:r>
            <w:r>
              <w:rPr>
                <w:sz w:val="24"/>
              </w:rPr>
              <w:t>7</w:t>
            </w:r>
            <w:r w:rsidRPr="00E43F01">
              <w:rPr>
                <w:sz w:val="24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 xml:space="preserve">письмо </w:t>
            </w:r>
            <w:proofErr w:type="gramStart"/>
            <w:r w:rsidRPr="00E43F01">
              <w:rPr>
                <w:sz w:val="24"/>
              </w:rPr>
              <w:t>Межрайонной</w:t>
            </w:r>
            <w:proofErr w:type="gramEnd"/>
            <w:r w:rsidRPr="00E43F01">
              <w:rPr>
                <w:sz w:val="24"/>
              </w:rPr>
              <w:t xml:space="preserve"> ИФНС № 12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по Ростовской области</w:t>
            </w:r>
            <w:r w:rsidRPr="00E43F01">
              <w:rPr>
                <w:color w:val="FF0000"/>
                <w:sz w:val="24"/>
              </w:rPr>
              <w:t xml:space="preserve"> </w:t>
            </w:r>
          </w:p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FF0000"/>
                <w:sz w:val="24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</w:t>
            </w:r>
            <w:r w:rsidR="00E43F01" w:rsidRPr="00E43F01">
              <w:rPr>
                <w:color w:val="000000"/>
                <w:sz w:val="24"/>
              </w:rPr>
              <w:t>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i/>
                <w:sz w:val="24"/>
              </w:rPr>
            </w:pPr>
            <w:r w:rsidRPr="00E43F01">
              <w:rPr>
                <w:sz w:val="24"/>
              </w:rPr>
              <w:t xml:space="preserve">Мероприятие (результат) 2 «Отменены неэффективные местные налоговые льготы, реализованы меры 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i/>
                <w:sz w:val="24"/>
              </w:rPr>
            </w:pPr>
            <w:r w:rsidRPr="00E43F01">
              <w:rPr>
                <w:sz w:val="24"/>
              </w:rPr>
              <w:lastRenderedPageBreak/>
              <w:t>по оптимизации местных льгот»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lastRenderedPageBreak/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lastRenderedPageBreak/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FF0000"/>
                <w:sz w:val="24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color w:val="FF0000"/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lastRenderedPageBreak/>
              <w:t>1.</w:t>
            </w:r>
            <w:r w:rsidR="00E43F01" w:rsidRPr="00E43F01">
              <w:rPr>
                <w:color w:val="000000"/>
                <w:sz w:val="24"/>
              </w:rPr>
              <w:t>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sz w:val="24"/>
              </w:rPr>
            </w:pPr>
            <w:r w:rsidRPr="00E43F01">
              <w:rPr>
                <w:sz w:val="24"/>
              </w:rPr>
              <w:t>Контрольная точка 2.1.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sz w:val="24"/>
              </w:rPr>
            </w:pPr>
            <w:r w:rsidRPr="00E43F01">
              <w:rPr>
                <w:sz w:val="24"/>
              </w:rPr>
              <w:t xml:space="preserve">Направлен в </w:t>
            </w:r>
            <w:proofErr w:type="gramStart"/>
            <w:r w:rsidRPr="00E43F01">
              <w:rPr>
                <w:sz w:val="24"/>
              </w:rPr>
              <w:t>Межрайонную</w:t>
            </w:r>
            <w:proofErr w:type="gramEnd"/>
            <w:r w:rsidRPr="00E43F01">
              <w:rPr>
                <w:sz w:val="24"/>
              </w:rPr>
              <w:t xml:space="preserve"> ИФНС № 12 по Ростовской области перечень льгот 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sz w:val="24"/>
              </w:rPr>
            </w:pPr>
            <w:r w:rsidRPr="00E43F01">
              <w:rPr>
                <w:sz w:val="24"/>
              </w:rPr>
              <w:t xml:space="preserve">и пониженных ставок, установленных </w:t>
            </w:r>
            <w:r w:rsidR="00342E8C">
              <w:rPr>
                <w:sz w:val="24"/>
              </w:rPr>
              <w:t>нормативными актами Мокрологского сельского поселения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17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19 января 202</w:t>
            </w:r>
            <w:r w:rsidR="00BA6117">
              <w:rPr>
                <w:sz w:val="24"/>
              </w:rPr>
              <w:t>5</w:t>
            </w:r>
            <w:r w:rsidRPr="00E43F01">
              <w:rPr>
                <w:sz w:val="24"/>
              </w:rPr>
              <w:t xml:space="preserve"> г.</w:t>
            </w:r>
          </w:p>
          <w:p w:rsidR="00BA6117" w:rsidRDefault="00BA6117" w:rsidP="00BA6117">
            <w:pPr>
              <w:jc w:val="center"/>
              <w:rPr>
                <w:sz w:val="24"/>
              </w:rPr>
            </w:pPr>
            <w:r w:rsidRPr="00E43F01">
              <w:rPr>
                <w:sz w:val="24"/>
              </w:rPr>
              <w:t>20 января 202</w:t>
            </w:r>
            <w:r>
              <w:rPr>
                <w:sz w:val="24"/>
              </w:rPr>
              <w:t>6</w:t>
            </w:r>
            <w:r w:rsidRPr="00E43F01">
              <w:rPr>
                <w:sz w:val="24"/>
              </w:rPr>
              <w:t xml:space="preserve">  г.</w:t>
            </w:r>
          </w:p>
          <w:p w:rsidR="00E43F01" w:rsidRPr="00BA6117" w:rsidRDefault="00BA6117" w:rsidP="00BA6117">
            <w:pPr>
              <w:jc w:val="center"/>
              <w:rPr>
                <w:sz w:val="24"/>
              </w:rPr>
            </w:pPr>
            <w:r w:rsidRPr="00E43F01">
              <w:rPr>
                <w:sz w:val="24"/>
              </w:rPr>
              <w:t>20 января 202</w:t>
            </w:r>
            <w:r>
              <w:rPr>
                <w:sz w:val="24"/>
              </w:rPr>
              <w:t>7</w:t>
            </w:r>
            <w:r w:rsidRPr="00E43F01">
              <w:rPr>
                <w:sz w:val="24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  <w:tr w:rsidR="00E43F01" w:rsidRPr="00E43F01" w:rsidTr="00E43F01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BA6117" w:rsidP="00E43F01">
            <w:pPr>
              <w:widowControl w:val="0"/>
              <w:tabs>
                <w:tab w:val="left" w:pos="11057"/>
              </w:tabs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1.</w:t>
            </w:r>
            <w:r w:rsidR="00E43F01" w:rsidRPr="00E43F01">
              <w:rPr>
                <w:color w:val="000000"/>
                <w:sz w:val="24"/>
              </w:rPr>
              <w:t>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sz w:val="24"/>
              </w:rPr>
            </w:pPr>
            <w:r w:rsidRPr="00E43F01">
              <w:rPr>
                <w:sz w:val="24"/>
              </w:rPr>
              <w:t>Контрольная точка 2.2.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sz w:val="24"/>
              </w:rPr>
            </w:pPr>
            <w:r w:rsidRPr="00E43F01">
              <w:rPr>
                <w:sz w:val="24"/>
              </w:rPr>
              <w:t xml:space="preserve">Направлена в Министерство финансов Ростовской области информация </w:t>
            </w:r>
          </w:p>
          <w:p w:rsidR="00E43F01" w:rsidRPr="00E43F01" w:rsidRDefault="00E43F01" w:rsidP="003C324C">
            <w:pPr>
              <w:widowControl w:val="0"/>
              <w:tabs>
                <w:tab w:val="left" w:pos="11057"/>
              </w:tabs>
              <w:jc w:val="both"/>
              <w:rPr>
                <w:sz w:val="24"/>
              </w:rPr>
            </w:pPr>
            <w:r w:rsidRPr="00E43F01">
              <w:rPr>
                <w:sz w:val="24"/>
              </w:rPr>
              <w:t xml:space="preserve">по итогам проведения оценки эффективности налоговых расходов </w:t>
            </w:r>
            <w:r w:rsidR="00342E8C">
              <w:rPr>
                <w:sz w:val="24"/>
              </w:rPr>
              <w:t>Мокрологского сельского поселения Октябрьского района</w:t>
            </w:r>
            <w:r w:rsidRPr="00E43F01">
              <w:rPr>
                <w:sz w:val="24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6117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15 августа 202</w:t>
            </w:r>
            <w:r w:rsidR="00BA6117">
              <w:rPr>
                <w:sz w:val="24"/>
              </w:rPr>
              <w:t>5</w:t>
            </w:r>
            <w:r w:rsidRPr="00E43F01">
              <w:rPr>
                <w:sz w:val="24"/>
              </w:rPr>
              <w:t xml:space="preserve"> г.</w:t>
            </w:r>
          </w:p>
          <w:p w:rsidR="00BA6117" w:rsidRDefault="00BA6117" w:rsidP="00BA6117">
            <w:pPr>
              <w:jc w:val="center"/>
              <w:rPr>
                <w:sz w:val="24"/>
              </w:rPr>
            </w:pPr>
            <w:r w:rsidRPr="00E43F01">
              <w:rPr>
                <w:sz w:val="24"/>
              </w:rPr>
              <w:t>15 августа 202</w:t>
            </w:r>
            <w:r>
              <w:rPr>
                <w:sz w:val="24"/>
              </w:rPr>
              <w:t>6</w:t>
            </w:r>
            <w:r w:rsidRPr="00E43F01">
              <w:rPr>
                <w:sz w:val="24"/>
              </w:rPr>
              <w:t xml:space="preserve"> г.</w:t>
            </w:r>
          </w:p>
          <w:p w:rsidR="00E43F01" w:rsidRPr="00BA6117" w:rsidRDefault="00BA6117" w:rsidP="00BA6117">
            <w:pPr>
              <w:jc w:val="center"/>
              <w:rPr>
                <w:sz w:val="24"/>
              </w:rPr>
            </w:pPr>
            <w:r w:rsidRPr="00E43F01">
              <w:rPr>
                <w:sz w:val="24"/>
              </w:rPr>
              <w:t>14 августа 202</w:t>
            </w:r>
            <w:r>
              <w:rPr>
                <w:sz w:val="24"/>
              </w:rPr>
              <w:t>7</w:t>
            </w:r>
            <w:r w:rsidRPr="00E43F01">
              <w:rPr>
                <w:sz w:val="24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E43F01" w:rsidRPr="00E43F01" w:rsidRDefault="00E43F01" w:rsidP="00E43F01">
            <w:pPr>
              <w:widowControl w:val="0"/>
              <w:jc w:val="center"/>
              <w:rPr>
                <w:sz w:val="24"/>
              </w:rPr>
            </w:pPr>
            <w:r w:rsidRPr="00E43F01">
              <w:rPr>
                <w:sz w:val="24"/>
              </w:rPr>
              <w:t>(Гукова И. Б. ведущий специалист по экономическим вопросам)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3F01" w:rsidRPr="00E43F01" w:rsidRDefault="00E43F01" w:rsidP="00E43F01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43F01">
              <w:rPr>
                <w:sz w:val="24"/>
              </w:rPr>
              <w:t>–</w:t>
            </w:r>
          </w:p>
        </w:tc>
      </w:tr>
    </w:tbl>
    <w:p w:rsidR="00E43F01" w:rsidRPr="00E43F01" w:rsidRDefault="00E43F01" w:rsidP="00E43F01">
      <w:pPr>
        <w:widowControl w:val="0"/>
        <w:ind w:firstLine="709"/>
        <w:jc w:val="both"/>
        <w:rPr>
          <w:color w:val="000000"/>
          <w:sz w:val="28"/>
        </w:rPr>
      </w:pPr>
    </w:p>
    <w:p w:rsidR="00E43F01" w:rsidRPr="00E43F01" w:rsidRDefault="00E43F01" w:rsidP="00E43F01">
      <w:pPr>
        <w:widowControl w:val="0"/>
        <w:ind w:firstLine="709"/>
        <w:jc w:val="both"/>
        <w:rPr>
          <w:color w:val="000000"/>
          <w:sz w:val="28"/>
        </w:rPr>
      </w:pPr>
      <w:r w:rsidRPr="00E43F01">
        <w:rPr>
          <w:color w:val="000000"/>
          <w:sz w:val="28"/>
        </w:rPr>
        <w:t>Примечание.</w:t>
      </w:r>
    </w:p>
    <w:p w:rsidR="00E43F01" w:rsidRPr="00E43F01" w:rsidRDefault="00E43F01" w:rsidP="00E43F01">
      <w:pPr>
        <w:widowControl w:val="0"/>
        <w:ind w:firstLine="709"/>
        <w:jc w:val="both"/>
        <w:rPr>
          <w:color w:val="000000"/>
          <w:sz w:val="28"/>
        </w:rPr>
      </w:pPr>
      <w:r w:rsidRPr="00E43F01">
        <w:rPr>
          <w:color w:val="000000"/>
          <w:sz w:val="28"/>
        </w:rPr>
        <w:t>Х – данные ячейки не заполняются.</w:t>
      </w:r>
    </w:p>
    <w:p w:rsidR="00E43F01" w:rsidRPr="00E43F01" w:rsidRDefault="00E43F01" w:rsidP="00E43F01">
      <w:pPr>
        <w:rPr>
          <w:sz w:val="24"/>
        </w:rPr>
        <w:sectPr w:rsidR="00E43F01" w:rsidRPr="00E43F01" w:rsidSect="003C324C">
          <w:pgSz w:w="16838" w:h="11905" w:orient="landscape"/>
          <w:pgMar w:top="851" w:right="1134" w:bottom="567" w:left="1134" w:header="720" w:footer="624" w:gutter="0"/>
          <w:cols w:space="720"/>
        </w:sectPr>
      </w:pPr>
    </w:p>
    <w:p w:rsidR="00E43F01" w:rsidRPr="00BC5AB2" w:rsidRDefault="00E43F01" w:rsidP="00BC5AB2">
      <w:pPr>
        <w:widowControl w:val="0"/>
        <w:ind w:firstLine="709"/>
        <w:jc w:val="both"/>
        <w:rPr>
          <w:color w:val="000000"/>
          <w:sz w:val="28"/>
        </w:rPr>
      </w:pPr>
    </w:p>
    <w:p w:rsidR="003C324C" w:rsidRPr="000E1E41" w:rsidRDefault="003C324C" w:rsidP="003C324C">
      <w:pPr>
        <w:widowControl w:val="0"/>
        <w:jc w:val="center"/>
        <w:outlineLvl w:val="2"/>
        <w:rPr>
          <w:color w:val="000000"/>
          <w:sz w:val="22"/>
          <w:szCs w:val="22"/>
        </w:rPr>
      </w:pPr>
      <w:r w:rsidRPr="000E1E41">
        <w:rPr>
          <w:color w:val="000000"/>
          <w:sz w:val="22"/>
          <w:szCs w:val="22"/>
          <w:lang w:val="en-US"/>
        </w:rPr>
        <w:t>I</w:t>
      </w:r>
      <w:r w:rsidRPr="000E1E41">
        <w:rPr>
          <w:color w:val="000000"/>
          <w:sz w:val="22"/>
          <w:szCs w:val="22"/>
        </w:rPr>
        <w:t>V. ПАСПОРТ</w:t>
      </w:r>
    </w:p>
    <w:p w:rsidR="003C324C" w:rsidRPr="000E1E41" w:rsidRDefault="003C324C" w:rsidP="003C324C">
      <w:pPr>
        <w:widowControl w:val="0"/>
        <w:jc w:val="center"/>
        <w:outlineLvl w:val="2"/>
        <w:rPr>
          <w:color w:val="000000"/>
          <w:sz w:val="22"/>
          <w:szCs w:val="22"/>
        </w:rPr>
      </w:pPr>
      <w:r w:rsidRPr="000E1E41">
        <w:rPr>
          <w:color w:val="000000"/>
          <w:sz w:val="22"/>
          <w:szCs w:val="22"/>
        </w:rPr>
        <w:t xml:space="preserve">комплекса процессных мероприятий </w:t>
      </w:r>
    </w:p>
    <w:p w:rsidR="003C324C" w:rsidRPr="000E1E41" w:rsidRDefault="003C324C" w:rsidP="003C324C">
      <w:pPr>
        <w:widowControl w:val="0"/>
        <w:jc w:val="center"/>
        <w:outlineLvl w:val="2"/>
        <w:rPr>
          <w:color w:val="000000"/>
          <w:sz w:val="22"/>
          <w:szCs w:val="22"/>
        </w:rPr>
      </w:pPr>
      <w:r w:rsidRPr="000E1E41">
        <w:rPr>
          <w:color w:val="000000"/>
          <w:sz w:val="22"/>
          <w:szCs w:val="22"/>
        </w:rPr>
        <w:t>«Информационное обеспечение и организация бюджетного процесса»</w:t>
      </w:r>
    </w:p>
    <w:p w:rsidR="003C324C" w:rsidRPr="000E1E41" w:rsidRDefault="003C324C" w:rsidP="003C324C">
      <w:pPr>
        <w:widowControl w:val="0"/>
        <w:jc w:val="center"/>
        <w:outlineLvl w:val="2"/>
        <w:rPr>
          <w:i/>
          <w:color w:val="000000"/>
          <w:sz w:val="22"/>
          <w:szCs w:val="22"/>
        </w:rPr>
      </w:pPr>
    </w:p>
    <w:p w:rsidR="003C324C" w:rsidRPr="000E1E41" w:rsidRDefault="003C324C" w:rsidP="003C324C">
      <w:pPr>
        <w:widowControl w:val="0"/>
        <w:jc w:val="center"/>
        <w:outlineLvl w:val="2"/>
        <w:rPr>
          <w:color w:val="000000"/>
          <w:sz w:val="22"/>
          <w:szCs w:val="22"/>
        </w:rPr>
      </w:pPr>
      <w:r w:rsidRPr="000E1E41">
        <w:rPr>
          <w:color w:val="000000"/>
          <w:sz w:val="22"/>
          <w:szCs w:val="22"/>
        </w:rPr>
        <w:t xml:space="preserve">1. Основные положения </w:t>
      </w:r>
    </w:p>
    <w:p w:rsidR="003C324C" w:rsidRPr="000E1E41" w:rsidRDefault="003C324C" w:rsidP="003C324C">
      <w:pPr>
        <w:widowControl w:val="0"/>
        <w:jc w:val="center"/>
        <w:outlineLvl w:val="2"/>
        <w:rPr>
          <w:color w:val="000000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5318"/>
        <w:gridCol w:w="510"/>
        <w:gridCol w:w="7892"/>
      </w:tblGrid>
      <w:tr w:rsidR="003C324C" w:rsidRPr="000E1E41" w:rsidTr="003C324C">
        <w:tc>
          <w:tcPr>
            <w:tcW w:w="850" w:type="dxa"/>
            <w:hideMark/>
          </w:tcPr>
          <w:p w:rsidR="003C324C" w:rsidRPr="000E1E41" w:rsidRDefault="003C324C" w:rsidP="003C324C">
            <w:pPr>
              <w:widowControl w:val="0"/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5318" w:type="dxa"/>
            <w:hideMark/>
          </w:tcPr>
          <w:p w:rsidR="003C324C" w:rsidRPr="000E1E41" w:rsidRDefault="003C324C" w:rsidP="003C324C">
            <w:pPr>
              <w:widowControl w:val="0"/>
              <w:jc w:val="both"/>
              <w:outlineLvl w:val="2"/>
              <w:rPr>
                <w:color w:val="000000"/>
                <w:sz w:val="22"/>
                <w:szCs w:val="22"/>
              </w:rPr>
            </w:pPr>
            <w:proofErr w:type="gramStart"/>
            <w:r w:rsidRPr="000E1E41">
              <w:rPr>
                <w:color w:val="000000"/>
                <w:sz w:val="22"/>
                <w:szCs w:val="22"/>
              </w:rPr>
              <w:t>Ответственный</w:t>
            </w:r>
            <w:proofErr w:type="gramEnd"/>
            <w:r w:rsidRPr="000E1E41">
              <w:rPr>
                <w:color w:val="000000"/>
                <w:sz w:val="22"/>
                <w:szCs w:val="22"/>
              </w:rPr>
              <w:t xml:space="preserve"> за разработку </w:t>
            </w:r>
          </w:p>
          <w:p w:rsidR="003C324C" w:rsidRPr="000E1E41" w:rsidRDefault="003C324C" w:rsidP="003C324C">
            <w:pPr>
              <w:widowControl w:val="0"/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  <w:hideMark/>
          </w:tcPr>
          <w:p w:rsidR="003C324C" w:rsidRPr="000E1E41" w:rsidRDefault="003C324C" w:rsidP="003C324C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892" w:type="dxa"/>
            <w:hideMark/>
          </w:tcPr>
          <w:p w:rsidR="003C324C" w:rsidRPr="000E1E41" w:rsidRDefault="003C324C" w:rsidP="003C324C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</w:t>
            </w:r>
          </w:p>
          <w:p w:rsidR="003C324C" w:rsidRPr="000E1E41" w:rsidRDefault="003C324C" w:rsidP="003C324C">
            <w:pPr>
              <w:widowControl w:val="0"/>
              <w:tabs>
                <w:tab w:val="left" w:pos="11057"/>
              </w:tabs>
              <w:jc w:val="both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0E1E41">
              <w:rPr>
                <w:color w:val="000000"/>
                <w:sz w:val="22"/>
                <w:szCs w:val="22"/>
              </w:rPr>
              <w:t>Русова</w:t>
            </w:r>
            <w:proofErr w:type="spellEnd"/>
            <w:r w:rsidRPr="000E1E41">
              <w:rPr>
                <w:color w:val="000000"/>
                <w:sz w:val="22"/>
                <w:szCs w:val="22"/>
              </w:rPr>
              <w:t xml:space="preserve"> Ирина Анатольевна </w:t>
            </w:r>
            <w:proofErr w:type="gramStart"/>
            <w:r w:rsidRPr="000E1E41">
              <w:rPr>
                <w:color w:val="000000"/>
                <w:sz w:val="22"/>
                <w:szCs w:val="22"/>
              </w:rPr>
              <w:t>–н</w:t>
            </w:r>
            <w:proofErr w:type="gramEnd"/>
            <w:r w:rsidRPr="000E1E41">
              <w:rPr>
                <w:color w:val="000000"/>
                <w:sz w:val="22"/>
                <w:szCs w:val="22"/>
              </w:rPr>
              <w:t>ачальник финансово-экономической службы; Токарева Елена Николаевна - главный бухгалтер</w:t>
            </w:r>
          </w:p>
        </w:tc>
      </w:tr>
      <w:tr w:rsidR="003C324C" w:rsidRPr="000E1E41" w:rsidTr="003C324C">
        <w:tc>
          <w:tcPr>
            <w:tcW w:w="850" w:type="dxa"/>
            <w:hideMark/>
          </w:tcPr>
          <w:p w:rsidR="003C324C" w:rsidRPr="000E1E41" w:rsidRDefault="003C324C" w:rsidP="003C324C">
            <w:pPr>
              <w:widowControl w:val="0"/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5318" w:type="dxa"/>
            <w:hideMark/>
          </w:tcPr>
          <w:p w:rsidR="003C324C" w:rsidRPr="000E1E41" w:rsidRDefault="003C324C" w:rsidP="003C324C">
            <w:pPr>
              <w:widowControl w:val="0"/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Связь с муниципальной программой Мокрологского сельского поселения Октябрьского района</w:t>
            </w:r>
          </w:p>
        </w:tc>
        <w:tc>
          <w:tcPr>
            <w:tcW w:w="510" w:type="dxa"/>
            <w:hideMark/>
          </w:tcPr>
          <w:p w:rsidR="003C324C" w:rsidRPr="000E1E41" w:rsidRDefault="003C324C" w:rsidP="003C324C">
            <w:pPr>
              <w:widowControl w:val="0"/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–</w:t>
            </w:r>
          </w:p>
        </w:tc>
        <w:tc>
          <w:tcPr>
            <w:tcW w:w="7892" w:type="dxa"/>
            <w:hideMark/>
          </w:tcPr>
          <w:p w:rsidR="003C324C" w:rsidRPr="000E1E41" w:rsidRDefault="003C324C" w:rsidP="003C324C">
            <w:pPr>
              <w:widowControl w:val="0"/>
              <w:jc w:val="both"/>
              <w:outlineLvl w:val="2"/>
              <w:rPr>
                <w:color w:val="000000"/>
                <w:sz w:val="22"/>
                <w:szCs w:val="22"/>
              </w:rPr>
            </w:pPr>
            <w:r w:rsidRPr="000E1E41">
              <w:rPr>
                <w:color w:val="000000"/>
                <w:sz w:val="22"/>
                <w:szCs w:val="22"/>
              </w:rPr>
              <w:t>муниципальная программа Мокрологского сельского поселения Октябрьского района «Управление муниципальными  финансами и создание условий для эффективного управления муниципальными финансами»</w:t>
            </w:r>
          </w:p>
        </w:tc>
      </w:tr>
    </w:tbl>
    <w:p w:rsidR="00B876EB" w:rsidRPr="000E1E41" w:rsidRDefault="00B876EB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Pr="000E1E41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Pr="000E1E41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Pr="000E1E41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Pr="000E1E41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Pr="000E1E41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Pr="000E1E41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  <w:sectPr w:rsidR="004C1BDA" w:rsidSect="00BC5AB2">
          <w:pgSz w:w="16840" w:h="11907" w:orient="landscape"/>
          <w:pgMar w:top="992" w:right="539" w:bottom="1134" w:left="1134" w:header="720" w:footer="720" w:gutter="0"/>
          <w:cols w:space="720"/>
          <w:docGrid w:linePitch="272"/>
        </w:sectPr>
      </w:pPr>
    </w:p>
    <w:p w:rsidR="004C1BDA" w:rsidRPr="004C1BDA" w:rsidRDefault="004C1BDA" w:rsidP="006567BD">
      <w:pPr>
        <w:tabs>
          <w:tab w:val="left" w:pos="1090"/>
        </w:tabs>
        <w:jc w:val="center"/>
        <w:rPr>
          <w:sz w:val="22"/>
          <w:szCs w:val="22"/>
        </w:rPr>
      </w:pPr>
      <w:r w:rsidRPr="004C1BDA">
        <w:rPr>
          <w:sz w:val="22"/>
          <w:szCs w:val="22"/>
        </w:rPr>
        <w:lastRenderedPageBreak/>
        <w:t>2. Показатели комплекса процессных мероприятий</w:t>
      </w:r>
    </w:p>
    <w:p w:rsidR="004C1BDA" w:rsidRPr="004C1BDA" w:rsidRDefault="004C1BDA" w:rsidP="004C1BDA">
      <w:pPr>
        <w:tabs>
          <w:tab w:val="left" w:pos="1090"/>
        </w:tabs>
        <w:jc w:val="both"/>
        <w:rPr>
          <w:sz w:val="22"/>
          <w:szCs w:val="22"/>
        </w:rPr>
      </w:pPr>
    </w:p>
    <w:tbl>
      <w:tblPr>
        <w:tblW w:w="15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694"/>
        <w:gridCol w:w="1417"/>
        <w:gridCol w:w="1276"/>
        <w:gridCol w:w="1276"/>
        <w:gridCol w:w="1275"/>
        <w:gridCol w:w="993"/>
        <w:gridCol w:w="992"/>
        <w:gridCol w:w="992"/>
        <w:gridCol w:w="1276"/>
        <w:gridCol w:w="1701"/>
        <w:gridCol w:w="1134"/>
      </w:tblGrid>
      <w:tr w:rsidR="006567BD" w:rsidRPr="004C1BDA" w:rsidTr="006567BD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№</w:t>
            </w:r>
          </w:p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proofErr w:type="gramStart"/>
            <w:r w:rsidRPr="004C1BDA">
              <w:rPr>
                <w:sz w:val="22"/>
                <w:szCs w:val="22"/>
              </w:rPr>
              <w:t>п</w:t>
            </w:r>
            <w:proofErr w:type="gramEnd"/>
            <w:r w:rsidRPr="004C1BDA">
              <w:rPr>
                <w:sz w:val="22"/>
                <w:szCs w:val="22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Базовое значение показателя</w:t>
            </w:r>
          </w:p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(2023 год)</w:t>
            </w:r>
          </w:p>
        </w:tc>
        <w:tc>
          <w:tcPr>
            <w:tcW w:w="4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proofErr w:type="gramStart"/>
            <w:r w:rsidRPr="004C1BDA">
              <w:rPr>
                <w:sz w:val="22"/>
                <w:szCs w:val="22"/>
              </w:rPr>
              <w:t>Ответственный</w:t>
            </w:r>
            <w:proofErr w:type="gramEnd"/>
            <w:r w:rsidRPr="004C1BDA">
              <w:rPr>
                <w:sz w:val="22"/>
                <w:szCs w:val="22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Информационная система</w:t>
            </w:r>
          </w:p>
        </w:tc>
      </w:tr>
      <w:tr w:rsidR="006567BD" w:rsidRPr="004C1BDA" w:rsidTr="006567BD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2030</w:t>
            </w:r>
          </w:p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(справочно)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4C1BDA" w:rsidRPr="004C1BDA" w:rsidRDefault="004C1BDA" w:rsidP="004C1BDA">
      <w:pPr>
        <w:tabs>
          <w:tab w:val="left" w:pos="1090"/>
        </w:tabs>
        <w:jc w:val="both"/>
        <w:rPr>
          <w:sz w:val="22"/>
          <w:szCs w:val="22"/>
        </w:rPr>
      </w:pPr>
    </w:p>
    <w:tbl>
      <w:tblPr>
        <w:tblW w:w="15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694"/>
        <w:gridCol w:w="1417"/>
        <w:gridCol w:w="1276"/>
        <w:gridCol w:w="1276"/>
        <w:gridCol w:w="1275"/>
        <w:gridCol w:w="993"/>
        <w:gridCol w:w="992"/>
        <w:gridCol w:w="992"/>
        <w:gridCol w:w="1276"/>
        <w:gridCol w:w="1701"/>
        <w:gridCol w:w="1134"/>
      </w:tblGrid>
      <w:tr w:rsidR="006567BD" w:rsidRPr="004C1BDA" w:rsidTr="006567BD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12</w:t>
            </w:r>
          </w:p>
        </w:tc>
      </w:tr>
      <w:tr w:rsidR="004C1BDA" w:rsidRPr="004C1BDA" w:rsidTr="006567BD">
        <w:tc>
          <w:tcPr>
            <w:tcW w:w="156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6567BD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6567BD" w:rsidRPr="004C1BDA" w:rsidTr="006567BD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i/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Уровень исполнения расходных обязательств местного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6567BD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6567BD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6567BD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6567BD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9</w:t>
            </w:r>
            <w:r w:rsidR="006567BD">
              <w:rPr>
                <w:sz w:val="22"/>
                <w:szCs w:val="22"/>
              </w:rPr>
              <w:t>7</w:t>
            </w:r>
            <w:r w:rsidRPr="004C1BDA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6567BD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9</w:t>
            </w:r>
            <w:r w:rsidR="006567BD">
              <w:rPr>
                <w:sz w:val="22"/>
                <w:szCs w:val="22"/>
              </w:rPr>
              <w:t>7</w:t>
            </w:r>
            <w:r w:rsidRPr="004C1BDA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6567BD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финансово-экономическ</w:t>
            </w:r>
            <w:r w:rsidR="006567BD">
              <w:rPr>
                <w:sz w:val="22"/>
                <w:szCs w:val="22"/>
              </w:rPr>
              <w:t>ая служба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–</w:t>
            </w:r>
          </w:p>
        </w:tc>
      </w:tr>
      <w:tr w:rsidR="006567BD" w:rsidRPr="004C1BDA" w:rsidTr="006567BD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Доля просроченной кредиторской задолженности в расходах местного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убывания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процентов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6567BD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финансово-экономическ</w:t>
            </w:r>
            <w:r w:rsidR="006567BD">
              <w:rPr>
                <w:sz w:val="22"/>
                <w:szCs w:val="22"/>
              </w:rPr>
              <w:t>ая служба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–</w:t>
            </w:r>
          </w:p>
        </w:tc>
      </w:tr>
      <w:tr w:rsidR="004C1BDA" w:rsidRPr="004C1BDA" w:rsidTr="006567BD">
        <w:tc>
          <w:tcPr>
            <w:tcW w:w="156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6567BD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2. Задача комплекса процессных мероприятий «Обеспечено достижение и поддержание эффективной автоматизации процессов планирования</w:t>
            </w:r>
          </w:p>
          <w:p w:rsidR="004C1BDA" w:rsidRPr="004C1BDA" w:rsidRDefault="004C1BDA" w:rsidP="006567BD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 xml:space="preserve">и исполнения </w:t>
            </w:r>
            <w:r w:rsidR="0095124A">
              <w:rPr>
                <w:sz w:val="22"/>
                <w:szCs w:val="22"/>
              </w:rPr>
              <w:t>бюджета Мокрологского сельского поселения</w:t>
            </w:r>
            <w:r w:rsidRPr="004C1BDA">
              <w:rPr>
                <w:sz w:val="22"/>
                <w:szCs w:val="22"/>
              </w:rPr>
              <w:t xml:space="preserve"> Октябрьского района за счет использования современных информационных технологий,</w:t>
            </w:r>
          </w:p>
          <w:p w:rsidR="004C1BDA" w:rsidRPr="004C1BDA" w:rsidRDefault="004C1BDA" w:rsidP="006567BD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 xml:space="preserve">единого информационного пространства и унифицированного программного обеспечения участниками бюджетного процесса, муниципальными бюджетными </w:t>
            </w:r>
          </w:p>
          <w:p w:rsidR="004C1BDA" w:rsidRPr="004C1BDA" w:rsidRDefault="004C1BDA" w:rsidP="0095124A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 xml:space="preserve">учреждениями </w:t>
            </w:r>
            <w:r w:rsidR="0095124A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4C1BDA">
              <w:rPr>
                <w:sz w:val="22"/>
                <w:szCs w:val="22"/>
              </w:rPr>
              <w:t>Октябрьского района, являющимися получателями средств местного бюджета»</w:t>
            </w:r>
          </w:p>
        </w:tc>
      </w:tr>
      <w:tr w:rsidR="006567BD" w:rsidRPr="004C1BDA" w:rsidTr="006567BD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2.1.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на основании оценки главных распорядителей средств местного бюджета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балл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финансово-экономическ</w:t>
            </w:r>
            <w:r w:rsidR="006567BD">
              <w:rPr>
                <w:sz w:val="22"/>
                <w:szCs w:val="22"/>
              </w:rPr>
              <w:t>ая служба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4C1BDA" w:rsidRPr="004C1BDA" w:rsidRDefault="004C1BDA" w:rsidP="004C1BD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C1BDA">
              <w:rPr>
                <w:sz w:val="22"/>
                <w:szCs w:val="22"/>
              </w:rPr>
              <w:t>–</w:t>
            </w:r>
          </w:p>
        </w:tc>
      </w:tr>
    </w:tbl>
    <w:p w:rsidR="004C1BDA" w:rsidRPr="004C1BDA" w:rsidRDefault="004C1BDA" w:rsidP="004C1BDA">
      <w:pPr>
        <w:tabs>
          <w:tab w:val="left" w:pos="1090"/>
        </w:tabs>
        <w:jc w:val="both"/>
        <w:rPr>
          <w:sz w:val="22"/>
          <w:szCs w:val="22"/>
        </w:rPr>
      </w:pPr>
    </w:p>
    <w:p w:rsidR="004C1BDA" w:rsidRPr="004C1BDA" w:rsidRDefault="004C1BDA" w:rsidP="004C1BDA">
      <w:pPr>
        <w:tabs>
          <w:tab w:val="left" w:pos="1090"/>
        </w:tabs>
        <w:jc w:val="both"/>
        <w:rPr>
          <w:sz w:val="22"/>
          <w:szCs w:val="22"/>
        </w:rPr>
      </w:pPr>
      <w:r w:rsidRPr="004C1BDA">
        <w:rPr>
          <w:sz w:val="22"/>
          <w:szCs w:val="22"/>
        </w:rPr>
        <w:t>Примечание.</w:t>
      </w:r>
    </w:p>
    <w:p w:rsidR="004C1BDA" w:rsidRPr="004C1BDA" w:rsidRDefault="004C1BDA" w:rsidP="004C1BDA">
      <w:pPr>
        <w:tabs>
          <w:tab w:val="left" w:pos="1090"/>
        </w:tabs>
        <w:jc w:val="both"/>
        <w:rPr>
          <w:sz w:val="22"/>
          <w:szCs w:val="22"/>
        </w:rPr>
      </w:pPr>
      <w:r w:rsidRPr="004C1BDA">
        <w:rPr>
          <w:sz w:val="22"/>
          <w:szCs w:val="22"/>
        </w:rPr>
        <w:t xml:space="preserve">Используемое сокращение: </w:t>
      </w:r>
    </w:p>
    <w:p w:rsidR="004C1BDA" w:rsidRPr="004C1BDA" w:rsidRDefault="004C1BDA" w:rsidP="004C1BDA">
      <w:pPr>
        <w:tabs>
          <w:tab w:val="left" w:pos="1090"/>
        </w:tabs>
        <w:jc w:val="both"/>
        <w:rPr>
          <w:sz w:val="22"/>
          <w:szCs w:val="22"/>
        </w:rPr>
      </w:pPr>
      <w:r w:rsidRPr="004C1BDA">
        <w:rPr>
          <w:sz w:val="22"/>
          <w:szCs w:val="22"/>
        </w:rPr>
        <w:t>ОКЕИ – Общероссийский классификатор единиц измерения;</w:t>
      </w:r>
    </w:p>
    <w:p w:rsidR="004C1BDA" w:rsidRPr="004C1BDA" w:rsidRDefault="004C1BDA" w:rsidP="004C1BDA">
      <w:pPr>
        <w:tabs>
          <w:tab w:val="left" w:pos="1090"/>
        </w:tabs>
        <w:jc w:val="both"/>
        <w:rPr>
          <w:sz w:val="22"/>
          <w:szCs w:val="22"/>
        </w:rPr>
      </w:pPr>
      <w:r w:rsidRPr="004C1BDA">
        <w:rPr>
          <w:sz w:val="22"/>
          <w:szCs w:val="22"/>
        </w:rPr>
        <w:t>КПМ – комплекс процессных мероприятий.</w:t>
      </w:r>
    </w:p>
    <w:p w:rsidR="004C1BDA" w:rsidRDefault="004C1BD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95124A" w:rsidRPr="0095124A" w:rsidRDefault="0095124A" w:rsidP="0095124A">
      <w:pPr>
        <w:tabs>
          <w:tab w:val="left" w:pos="1090"/>
        </w:tabs>
        <w:jc w:val="center"/>
        <w:rPr>
          <w:sz w:val="22"/>
          <w:szCs w:val="22"/>
        </w:rPr>
      </w:pPr>
      <w:r w:rsidRPr="0095124A">
        <w:rPr>
          <w:sz w:val="22"/>
          <w:szCs w:val="22"/>
        </w:rPr>
        <w:lastRenderedPageBreak/>
        <w:t>3. Перечень мероприятий (результатов) комплекса процессных мероприятий</w:t>
      </w:r>
    </w:p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95124A" w:rsidRPr="0095124A" w:rsidTr="00D36D9A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№ </w:t>
            </w:r>
            <w:proofErr w:type="gramStart"/>
            <w:r w:rsidRPr="0095124A">
              <w:rPr>
                <w:sz w:val="22"/>
                <w:szCs w:val="22"/>
              </w:rPr>
              <w:t>п</w:t>
            </w:r>
            <w:proofErr w:type="gramEnd"/>
            <w:r w:rsidRPr="0095124A">
              <w:rPr>
                <w:sz w:val="22"/>
                <w:szCs w:val="22"/>
              </w:rPr>
              <w:t>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Тип мероприятия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(результата)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Значение результата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по годам реализации</w:t>
            </w:r>
          </w:p>
        </w:tc>
      </w:tr>
      <w:tr w:rsidR="0095124A" w:rsidRPr="0095124A" w:rsidTr="00D36D9A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2025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2026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2027</w:t>
            </w:r>
          </w:p>
        </w:tc>
      </w:tr>
    </w:tbl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95124A" w:rsidRPr="0095124A" w:rsidTr="00D36D9A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9</w:t>
            </w:r>
          </w:p>
        </w:tc>
      </w:tr>
      <w:tr w:rsidR="0095124A" w:rsidRPr="0095124A" w:rsidTr="00D36D9A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D36D9A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95124A" w:rsidRPr="0095124A" w:rsidTr="00D36D9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Мероприятие (результат) «Обеспечена деятельность </w:t>
            </w:r>
            <w:r>
              <w:rPr>
                <w:sz w:val="22"/>
                <w:szCs w:val="22"/>
              </w:rPr>
              <w:t>финансово-экономической</w:t>
            </w:r>
            <w:r w:rsidRPr="009512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службы</w:t>
            </w:r>
            <w:r w:rsidR="00D36D9A" w:rsidRPr="00D36D9A">
              <w:rPr>
                <w:sz w:val="22"/>
                <w:szCs w:val="22"/>
              </w:rPr>
              <w:t xml:space="preserve"> Администрации</w:t>
            </w:r>
            <w:r>
              <w:rPr>
                <w:sz w:val="22"/>
                <w:szCs w:val="22"/>
              </w:rPr>
              <w:t xml:space="preserve"> Мокрологского сельского поселения </w:t>
            </w:r>
            <w:r w:rsidRPr="0095124A">
              <w:rPr>
                <w:sz w:val="22"/>
                <w:szCs w:val="22"/>
              </w:rPr>
              <w:t>Октябрьского района»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обеспечение реализации управленческой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и организационной деятельности аппарата управления в целях повышения эффективности исполнения муниципальных функций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</w:tr>
      <w:tr w:rsidR="0095124A" w:rsidRPr="0095124A" w:rsidTr="00D36D9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1.2.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Мероприятие (результат)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«Организовано планирование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и исполнение расходов местного бюджета»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обеспечение </w:t>
            </w:r>
            <w:proofErr w:type="gramStart"/>
            <w:r w:rsidRPr="0095124A">
              <w:rPr>
                <w:sz w:val="22"/>
                <w:szCs w:val="22"/>
              </w:rPr>
              <w:t>качественного</w:t>
            </w:r>
            <w:proofErr w:type="gramEnd"/>
            <w:r w:rsidRPr="0095124A">
              <w:rPr>
                <w:sz w:val="22"/>
                <w:szCs w:val="22"/>
              </w:rPr>
              <w:t xml:space="preserve">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и своевременного исполнения местного бюджета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</w:tr>
      <w:tr w:rsidR="0095124A" w:rsidRPr="0095124A" w:rsidTr="00D36D9A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D36D9A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2. Задача комплекса процессных мероприятий «Обеспечено достижение и поддержание эффективной автоматизации процессов</w:t>
            </w:r>
          </w:p>
          <w:p w:rsidR="0095124A" w:rsidRPr="0095124A" w:rsidRDefault="0095124A" w:rsidP="00D36D9A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планирования </w:t>
            </w:r>
            <w:r w:rsidR="00D36D9A">
              <w:rPr>
                <w:sz w:val="22"/>
                <w:szCs w:val="22"/>
              </w:rPr>
              <w:t>бюджета</w:t>
            </w:r>
            <w:r w:rsidRPr="0095124A">
              <w:rPr>
                <w:sz w:val="22"/>
                <w:szCs w:val="22"/>
              </w:rPr>
              <w:t xml:space="preserve"> </w:t>
            </w:r>
            <w:r w:rsidR="00D36D9A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95124A">
              <w:rPr>
                <w:sz w:val="22"/>
                <w:szCs w:val="22"/>
              </w:rPr>
              <w:t xml:space="preserve">Октябрьского района за счет использования </w:t>
            </w:r>
            <w:proofErr w:type="gramStart"/>
            <w:r w:rsidRPr="0095124A">
              <w:rPr>
                <w:sz w:val="22"/>
                <w:szCs w:val="22"/>
              </w:rPr>
              <w:t>современных</w:t>
            </w:r>
            <w:proofErr w:type="gramEnd"/>
          </w:p>
          <w:p w:rsidR="0095124A" w:rsidRPr="0095124A" w:rsidRDefault="0095124A" w:rsidP="00D36D9A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информационных технологий, единого информационного пространства и унифицированного программного обеспечения участниками</w:t>
            </w:r>
          </w:p>
          <w:p w:rsidR="0095124A" w:rsidRPr="0095124A" w:rsidRDefault="0095124A" w:rsidP="00D36D9A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бюджетного процесса, муниципальными бюджетными учреждениями </w:t>
            </w:r>
            <w:r w:rsidR="00D36D9A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95124A">
              <w:rPr>
                <w:sz w:val="22"/>
                <w:szCs w:val="22"/>
              </w:rPr>
              <w:t>Октябрьского района, являющимися получателями средств местного бюджета»</w:t>
            </w:r>
          </w:p>
        </w:tc>
      </w:tr>
      <w:tr w:rsidR="0095124A" w:rsidRPr="0095124A" w:rsidTr="00D36D9A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Мероприятие (результат)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«Обеспечено функционирование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и эффективное использование </w:t>
            </w:r>
            <w:proofErr w:type="gramStart"/>
            <w:r w:rsidRPr="0095124A">
              <w:rPr>
                <w:sz w:val="22"/>
                <w:szCs w:val="22"/>
              </w:rPr>
              <w:t>информационной</w:t>
            </w:r>
            <w:proofErr w:type="gramEnd"/>
            <w:r w:rsidRPr="0095124A">
              <w:rPr>
                <w:sz w:val="22"/>
                <w:szCs w:val="22"/>
              </w:rPr>
              <w:t xml:space="preserve">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системы «Единая автоматизированная система управления общественными финансами в Ростовской </w:t>
            </w:r>
            <w:r w:rsidRPr="0095124A">
              <w:rPr>
                <w:sz w:val="22"/>
                <w:szCs w:val="22"/>
              </w:rPr>
              <w:lastRenderedPageBreak/>
              <w:t>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lastRenderedPageBreak/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мероприятие предусматривает обеспечение функционирования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и эффективного использования информационной системы «Единая автоматизированная </w:t>
            </w:r>
            <w:r w:rsidRPr="0095124A">
              <w:rPr>
                <w:sz w:val="22"/>
                <w:szCs w:val="22"/>
              </w:rPr>
              <w:lastRenderedPageBreak/>
              <w:t xml:space="preserve">система управления общественными финансами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в Ростовской области»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</w:tr>
    </w:tbl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</w:p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  <w:r w:rsidRPr="0095124A">
        <w:rPr>
          <w:sz w:val="22"/>
          <w:szCs w:val="22"/>
        </w:rPr>
        <w:t>Примечание.</w:t>
      </w:r>
    </w:p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  <w:r w:rsidRPr="0095124A">
        <w:rPr>
          <w:sz w:val="22"/>
          <w:szCs w:val="22"/>
        </w:rPr>
        <w:t xml:space="preserve">Используемое сокращение: </w:t>
      </w:r>
    </w:p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  <w:r w:rsidRPr="0095124A">
        <w:rPr>
          <w:sz w:val="22"/>
          <w:szCs w:val="22"/>
        </w:rPr>
        <w:t>ОКЕИ – Общероссийский классификатор единиц измерения</w:t>
      </w:r>
    </w:p>
    <w:p w:rsidR="0095124A" w:rsidRPr="0095124A" w:rsidRDefault="0095124A" w:rsidP="00D36D9A">
      <w:pPr>
        <w:tabs>
          <w:tab w:val="left" w:pos="1090"/>
        </w:tabs>
        <w:jc w:val="center"/>
        <w:rPr>
          <w:sz w:val="22"/>
          <w:szCs w:val="22"/>
        </w:rPr>
      </w:pPr>
      <w:r w:rsidRPr="0095124A">
        <w:rPr>
          <w:sz w:val="22"/>
          <w:szCs w:val="22"/>
        </w:rPr>
        <w:br w:type="page"/>
      </w:r>
      <w:r w:rsidRPr="0095124A">
        <w:rPr>
          <w:sz w:val="22"/>
          <w:szCs w:val="22"/>
        </w:rPr>
        <w:lastRenderedPageBreak/>
        <w:t>4. Финансовое обеспечение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799"/>
        <w:gridCol w:w="1512"/>
        <w:gridCol w:w="1375"/>
        <w:gridCol w:w="1649"/>
        <w:gridCol w:w="1649"/>
      </w:tblGrid>
      <w:tr w:rsidR="0095124A" w:rsidRPr="0095124A" w:rsidTr="00D36D9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№ </w:t>
            </w:r>
          </w:p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proofErr w:type="gramStart"/>
            <w:r w:rsidRPr="0095124A">
              <w:rPr>
                <w:sz w:val="22"/>
                <w:szCs w:val="22"/>
              </w:rPr>
              <w:t>п</w:t>
            </w:r>
            <w:proofErr w:type="gramEnd"/>
            <w:r w:rsidRPr="0095124A">
              <w:rPr>
                <w:sz w:val="22"/>
                <w:szCs w:val="22"/>
              </w:rPr>
              <w:t>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95124A" w:rsidRPr="0095124A" w:rsidTr="00D36D9A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2026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2027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Всего</w:t>
            </w:r>
          </w:p>
        </w:tc>
      </w:tr>
      <w:tr w:rsidR="0095124A" w:rsidRPr="0095124A" w:rsidTr="00D36D9A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7</w:t>
            </w:r>
          </w:p>
        </w:tc>
      </w:tr>
      <w:tr w:rsidR="00D36D9A" w:rsidRPr="0095124A" w:rsidTr="00D36D9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i/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Комплекс процессных мероприятий</w:t>
            </w:r>
            <w:r w:rsidRPr="0095124A">
              <w:rPr>
                <w:i/>
                <w:sz w:val="22"/>
                <w:szCs w:val="22"/>
              </w:rPr>
              <w:t xml:space="preserve"> </w:t>
            </w:r>
            <w:r w:rsidRPr="0095124A">
              <w:rPr>
                <w:sz w:val="22"/>
                <w:szCs w:val="22"/>
              </w:rPr>
              <w:t xml:space="preserve">«Информационное обеспечение </w:t>
            </w:r>
          </w:p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i/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и организация бюджетного процесса</w:t>
            </w:r>
            <w:r w:rsidRPr="0095124A">
              <w:rPr>
                <w:i/>
                <w:sz w:val="22"/>
                <w:szCs w:val="22"/>
              </w:rPr>
              <w:t xml:space="preserve">» </w:t>
            </w:r>
            <w:r w:rsidRPr="0095124A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95124A">
              <w:rPr>
                <w:sz w:val="22"/>
                <w:szCs w:val="22"/>
              </w:rPr>
              <w:t>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30279D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30279D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30279D">
              <w:rPr>
                <w:sz w:val="22"/>
                <w:szCs w:val="22"/>
              </w:rPr>
              <w:t>0,0</w:t>
            </w: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Бюджет </w:t>
            </w:r>
            <w:r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95124A">
              <w:rPr>
                <w:sz w:val="22"/>
                <w:szCs w:val="22"/>
              </w:rPr>
              <w:t>Октябрьского района (всего), из них: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30279D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30279D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30279D">
              <w:rPr>
                <w:sz w:val="22"/>
                <w:szCs w:val="22"/>
              </w:rPr>
              <w:t>0,0</w:t>
            </w:r>
          </w:p>
        </w:tc>
      </w:tr>
      <w:tr w:rsidR="0095124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Федерального бюджета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  <w:tr w:rsidR="0095124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Областного бюджета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Бюджета Октябрьского района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>бюджета</w:t>
            </w:r>
            <w:r w:rsidRPr="009512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поселения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9B3E79">
              <w:rPr>
                <w:sz w:val="22"/>
                <w:szCs w:val="22"/>
              </w:rPr>
              <w:t>0,0</w:t>
            </w:r>
          </w:p>
        </w:tc>
      </w:tr>
      <w:tr w:rsidR="0095124A" w:rsidRPr="0095124A" w:rsidTr="00D36D9A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5124A" w:rsidRPr="0095124A" w:rsidRDefault="0095124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  <w:tr w:rsidR="00D36D9A" w:rsidRPr="0095124A" w:rsidTr="00D36D9A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Мероприятие (результат) 1 «Обеспечена деятельность финансово-экономического управления Администрации </w:t>
            </w:r>
            <w:r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95124A">
              <w:rPr>
                <w:sz w:val="22"/>
                <w:szCs w:val="22"/>
              </w:rPr>
              <w:t>Октябрьского района» 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Х</w:t>
            </w:r>
          </w:p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Бюджет </w:t>
            </w:r>
            <w:r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95124A">
              <w:rPr>
                <w:sz w:val="22"/>
                <w:szCs w:val="22"/>
              </w:rPr>
              <w:t>Октябрьского района (всего), из них: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D67AE1">
              <w:rPr>
                <w:sz w:val="22"/>
                <w:szCs w:val="22"/>
              </w:rPr>
              <w:t>0,0</w:t>
            </w: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Федерального бюджета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Областного бюджета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Бюджета Октябрьского района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</w:tr>
      <w:tr w:rsidR="00D36D9A" w:rsidRPr="0095124A" w:rsidTr="00D36D9A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>бюджета</w:t>
            </w:r>
            <w:r w:rsidRPr="0095124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поселения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Default="00D36D9A">
            <w:r w:rsidRPr="00652DF8">
              <w:rPr>
                <w:sz w:val="22"/>
                <w:szCs w:val="22"/>
              </w:rPr>
              <w:t>0,0</w:t>
            </w:r>
          </w:p>
        </w:tc>
      </w:tr>
      <w:tr w:rsidR="00D36D9A" w:rsidRPr="0095124A" w:rsidTr="00D36D9A">
        <w:trPr>
          <w:trHeight w:val="451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95124A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36D9A" w:rsidRPr="0095124A" w:rsidRDefault="00D36D9A" w:rsidP="0095124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  <w:r w:rsidRPr="0095124A">
        <w:rPr>
          <w:sz w:val="22"/>
          <w:szCs w:val="22"/>
        </w:rPr>
        <w:t>Примечание.</w:t>
      </w:r>
    </w:p>
    <w:p w:rsidR="0095124A" w:rsidRPr="0095124A" w:rsidRDefault="0095124A" w:rsidP="0095124A">
      <w:pPr>
        <w:tabs>
          <w:tab w:val="left" w:pos="1090"/>
        </w:tabs>
        <w:jc w:val="both"/>
        <w:rPr>
          <w:sz w:val="22"/>
          <w:szCs w:val="22"/>
        </w:rPr>
      </w:pPr>
      <w:r w:rsidRPr="0095124A">
        <w:rPr>
          <w:sz w:val="22"/>
          <w:szCs w:val="22"/>
        </w:rPr>
        <w:t xml:space="preserve">Используемое сокращение: Х – данные ячейки не заполняются. </w:t>
      </w:r>
    </w:p>
    <w:p w:rsidR="0095124A" w:rsidRDefault="0095124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Default="00D36D9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Default="00D36D9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Default="00D36D9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Default="00D36D9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Default="00D36D9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Default="00D36D9A" w:rsidP="003C324C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Pr="00D36D9A" w:rsidRDefault="00D36D9A" w:rsidP="00D36D9A">
      <w:pPr>
        <w:tabs>
          <w:tab w:val="left" w:pos="1090"/>
        </w:tabs>
        <w:jc w:val="center"/>
        <w:rPr>
          <w:sz w:val="22"/>
          <w:szCs w:val="22"/>
        </w:rPr>
      </w:pPr>
      <w:r w:rsidRPr="00D36D9A">
        <w:rPr>
          <w:sz w:val="22"/>
          <w:szCs w:val="22"/>
        </w:rPr>
        <w:lastRenderedPageBreak/>
        <w:t>5. План реализации комплекса процессных мероприятий на 2025 – 2027 годы</w:t>
      </w:r>
    </w:p>
    <w:p w:rsidR="00D36D9A" w:rsidRPr="00D36D9A" w:rsidRDefault="00D36D9A" w:rsidP="00D36D9A">
      <w:pPr>
        <w:tabs>
          <w:tab w:val="left" w:pos="1090"/>
        </w:tabs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76"/>
        <w:gridCol w:w="2193"/>
      </w:tblGrid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№ </w:t>
            </w:r>
            <w:proofErr w:type="gramStart"/>
            <w:r w:rsidRPr="00D36D9A">
              <w:rPr>
                <w:sz w:val="22"/>
                <w:szCs w:val="22"/>
              </w:rPr>
              <w:t>п</w:t>
            </w:r>
            <w:proofErr w:type="gramEnd"/>
            <w:r w:rsidRPr="00D36D9A">
              <w:rPr>
                <w:sz w:val="22"/>
                <w:szCs w:val="22"/>
              </w:rPr>
              <w:t>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Наименование мероприятия (результата), 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контрольной точки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Ответственный исполнитель </w:t>
            </w:r>
          </w:p>
          <w:p w:rsidR="00D36D9A" w:rsidRPr="00D36D9A" w:rsidRDefault="00D36D9A" w:rsidP="00C82164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(Ф.И.О., должность, органа Администрации </w:t>
            </w:r>
            <w:r w:rsidR="00C82164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D36D9A">
              <w:rPr>
                <w:sz w:val="22"/>
                <w:szCs w:val="22"/>
              </w:rPr>
              <w:t>Октябрьского района, организации)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Информационная система 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(источник данных)</w:t>
            </w:r>
          </w:p>
        </w:tc>
      </w:tr>
    </w:tbl>
    <w:p w:rsidR="00D36D9A" w:rsidRPr="00D36D9A" w:rsidRDefault="00D36D9A" w:rsidP="00D36D9A">
      <w:pPr>
        <w:tabs>
          <w:tab w:val="left" w:pos="1090"/>
        </w:tabs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83"/>
        <w:gridCol w:w="2186"/>
      </w:tblGrid>
      <w:tr w:rsidR="00D36D9A" w:rsidRPr="00D36D9A" w:rsidTr="00D36D9A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6</w:t>
            </w:r>
          </w:p>
        </w:tc>
      </w:tr>
      <w:tr w:rsidR="00D36D9A" w:rsidRPr="00D36D9A" w:rsidTr="00D36D9A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C82164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1. Задача комплекса процессных мероприятий</w:t>
            </w:r>
          </w:p>
          <w:p w:rsidR="00D36D9A" w:rsidRPr="00D36D9A" w:rsidRDefault="00D36D9A" w:rsidP="00C82164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«Обеспечено повышение качества управления бюджетным процессом»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i/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Мероприятие (результат) 1 «Обеспечена деятельность финансово-экономического управления Администрации </w:t>
            </w:r>
            <w:r w:rsidR="00C82164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D36D9A">
              <w:rPr>
                <w:sz w:val="22"/>
                <w:szCs w:val="22"/>
              </w:rPr>
              <w:t>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C82164" w:rsidP="00C82164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финансово-экономическая</w:t>
            </w:r>
            <w:r w:rsidR="00D36D9A" w:rsidRPr="00D36D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служба</w:t>
            </w:r>
            <w:r w:rsidR="00D36D9A" w:rsidRPr="00D36D9A">
              <w:rPr>
                <w:sz w:val="22"/>
                <w:szCs w:val="22"/>
              </w:rPr>
              <w:t xml:space="preserve"> Администрации </w:t>
            </w:r>
            <w:r>
              <w:rPr>
                <w:sz w:val="22"/>
                <w:szCs w:val="22"/>
              </w:rPr>
              <w:t xml:space="preserve">Мокрологского сельского поселения </w:t>
            </w:r>
            <w:r w:rsidR="00D36D9A" w:rsidRPr="00D36D9A">
              <w:rPr>
                <w:sz w:val="22"/>
                <w:szCs w:val="22"/>
              </w:rPr>
              <w:t>Октябрьского района</w:t>
            </w:r>
            <w:r>
              <w:rPr>
                <w:sz w:val="22"/>
                <w:szCs w:val="22"/>
              </w:rPr>
              <w:t xml:space="preserve"> </w:t>
            </w:r>
            <w:r w:rsidR="00D36D9A" w:rsidRPr="00D36D9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Токарева Елена Николаевна </w:t>
            </w:r>
            <w:r w:rsidR="00D36D9A" w:rsidRPr="00D36D9A">
              <w:rPr>
                <w:sz w:val="22"/>
                <w:szCs w:val="22"/>
              </w:rPr>
              <w:t>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1.1.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Проведены закупки товаров, работ, услуг в соответствии с Федеральным законом от 05.04.2013 № 44-ФЗ «О контрактной системе в сфере закупок товаров, работ, услуг для обеспечения государственных 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и муниципальных нужд» для обеспечен</w:t>
            </w:r>
            <w:r w:rsidR="00C82164">
              <w:rPr>
                <w:sz w:val="22"/>
                <w:szCs w:val="22"/>
              </w:rPr>
              <w:t>ия нужд финансово-экономической</w:t>
            </w:r>
            <w:r w:rsidRPr="00D36D9A">
              <w:rPr>
                <w:sz w:val="22"/>
                <w:szCs w:val="22"/>
              </w:rPr>
              <w:t xml:space="preserve"> </w:t>
            </w:r>
            <w:r w:rsidR="00C82164">
              <w:rPr>
                <w:sz w:val="22"/>
                <w:szCs w:val="22"/>
              </w:rPr>
              <w:t>службы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A6117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 апреля 2025 г.</w:t>
            </w:r>
          </w:p>
          <w:p w:rsidR="00BA6117" w:rsidRDefault="00BA6117" w:rsidP="00BA6117">
            <w:pPr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 апреля 2026 г.</w:t>
            </w:r>
          </w:p>
          <w:p w:rsidR="00D36D9A" w:rsidRPr="00BA6117" w:rsidRDefault="00BA6117" w:rsidP="00BA6117">
            <w:pPr>
              <w:rPr>
                <w:sz w:val="22"/>
                <w:szCs w:val="22"/>
              </w:rPr>
            </w:pPr>
            <w:r w:rsidRPr="00BA6117">
              <w:rPr>
                <w:sz w:val="22"/>
                <w:szCs w:val="22"/>
              </w:rPr>
              <w:t>1 апреля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C82164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финансово-экономическая</w:t>
            </w:r>
            <w:r w:rsidR="00D36D9A" w:rsidRPr="00D36D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служба</w:t>
            </w:r>
            <w:r w:rsidR="00D36D9A" w:rsidRPr="00D36D9A">
              <w:rPr>
                <w:sz w:val="22"/>
                <w:szCs w:val="22"/>
              </w:rPr>
              <w:t xml:space="preserve"> Администрации </w:t>
            </w:r>
            <w:r w:rsidRPr="00C82164">
              <w:rPr>
                <w:sz w:val="22"/>
                <w:szCs w:val="22"/>
              </w:rPr>
              <w:t xml:space="preserve">Мокрологского сельского поселения </w:t>
            </w:r>
            <w:r w:rsidR="00D36D9A" w:rsidRPr="00D36D9A">
              <w:rPr>
                <w:sz w:val="22"/>
                <w:szCs w:val="22"/>
              </w:rPr>
              <w:t>Октябрьского района</w:t>
            </w:r>
            <w:r w:rsidR="00BE260B">
              <w:rPr>
                <w:sz w:val="22"/>
                <w:szCs w:val="22"/>
              </w:rPr>
              <w:t xml:space="preserve"> </w:t>
            </w:r>
            <w:r w:rsidR="00D36D9A" w:rsidRPr="00D36D9A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Гукова Ирина Борисовна</w:t>
            </w:r>
            <w:r w:rsidR="00D36D9A" w:rsidRPr="00D36D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="00D36D9A" w:rsidRPr="00D36D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ведущий специалист по экономическим вопросам</w:t>
            </w:r>
            <w:r w:rsidR="00D36D9A" w:rsidRPr="00D36D9A">
              <w:rPr>
                <w:sz w:val="22"/>
                <w:szCs w:val="22"/>
              </w:rPr>
              <w:t>)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Муниципальные контракты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1.2.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Перераспределение экономии, оптимизация расходов местного бюджета по результатам проведенных 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A6117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30 сентября 2025 г.</w:t>
            </w:r>
          </w:p>
          <w:p w:rsidR="00BA6117" w:rsidRDefault="00BA6117" w:rsidP="00BA6117">
            <w:pPr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30 сентября 2026 г.</w:t>
            </w:r>
          </w:p>
          <w:p w:rsidR="00D36D9A" w:rsidRPr="00BA6117" w:rsidRDefault="00BA6117" w:rsidP="00BA6117">
            <w:pPr>
              <w:rPr>
                <w:sz w:val="22"/>
                <w:szCs w:val="22"/>
              </w:rPr>
            </w:pPr>
            <w:r w:rsidRPr="00BA6117">
              <w:rPr>
                <w:sz w:val="22"/>
                <w:szCs w:val="22"/>
              </w:rPr>
              <w:t>30 сентября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C82164" w:rsidP="00C82164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финансово-экономическая </w:t>
            </w:r>
            <w:r w:rsidR="00D36D9A" w:rsidRPr="00D36D9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служба</w:t>
            </w:r>
            <w:r w:rsidR="00D36D9A" w:rsidRPr="00D36D9A">
              <w:rPr>
                <w:sz w:val="22"/>
                <w:szCs w:val="22"/>
              </w:rPr>
              <w:t xml:space="preserve"> Администрации </w:t>
            </w:r>
            <w:r w:rsidRPr="00C82164">
              <w:rPr>
                <w:sz w:val="22"/>
                <w:szCs w:val="22"/>
              </w:rPr>
              <w:t xml:space="preserve">Мокрологского сельского поселения </w:t>
            </w:r>
            <w:r w:rsidR="00D36D9A" w:rsidRPr="00D36D9A">
              <w:rPr>
                <w:sz w:val="22"/>
                <w:szCs w:val="22"/>
              </w:rPr>
              <w:t>Октябрьского района</w:t>
            </w:r>
            <w:r>
              <w:rPr>
                <w:sz w:val="22"/>
                <w:szCs w:val="22"/>
              </w:rPr>
              <w:t xml:space="preserve"> </w:t>
            </w:r>
            <w:r w:rsidR="00D36D9A" w:rsidRPr="00D36D9A">
              <w:rPr>
                <w:sz w:val="22"/>
                <w:szCs w:val="22"/>
              </w:rPr>
              <w:t>(</w:t>
            </w:r>
            <w:proofErr w:type="spellStart"/>
            <w:r>
              <w:rPr>
                <w:sz w:val="22"/>
                <w:szCs w:val="22"/>
              </w:rPr>
              <w:t>Русова</w:t>
            </w:r>
            <w:proofErr w:type="spellEnd"/>
            <w:r>
              <w:rPr>
                <w:sz w:val="22"/>
                <w:szCs w:val="22"/>
              </w:rPr>
              <w:t xml:space="preserve"> Ирина Анатольевна-начальник финансово – экономической службы</w:t>
            </w:r>
            <w:r w:rsidR="00D36D9A" w:rsidRPr="00D36D9A">
              <w:rPr>
                <w:sz w:val="22"/>
                <w:szCs w:val="22"/>
              </w:rPr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1.3.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 xml:space="preserve">Использование экономии для проведения закупки товаров, работ, услуг в соответствии с Федеральным законом от 05.04.2013 № 44-ФЗ «О контрактной системе в сфере закупок товаров, работ, услуг для обеспечения государственных </w:t>
            </w:r>
          </w:p>
          <w:p w:rsidR="00D36D9A" w:rsidRPr="00D36D9A" w:rsidRDefault="00D36D9A" w:rsidP="00C82164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и муниципальных нужд» для обеспечен</w:t>
            </w:r>
            <w:r w:rsidR="00C82164">
              <w:rPr>
                <w:sz w:val="22"/>
                <w:szCs w:val="22"/>
              </w:rPr>
              <w:t>ия нужд финансово-экономической</w:t>
            </w:r>
            <w:r w:rsidRPr="00D36D9A">
              <w:rPr>
                <w:sz w:val="22"/>
                <w:szCs w:val="22"/>
              </w:rPr>
              <w:t xml:space="preserve"> </w:t>
            </w:r>
            <w:r w:rsidR="00C82164">
              <w:rPr>
                <w:sz w:val="22"/>
                <w:szCs w:val="22"/>
              </w:rPr>
              <w:t>службы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20 декабря 2025 г.</w:t>
            </w:r>
          </w:p>
          <w:p w:rsidR="00BA6117" w:rsidRDefault="00BA6117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20 декабря 2026 г.</w:t>
            </w:r>
          </w:p>
          <w:p w:rsidR="00BA6117" w:rsidRPr="00D36D9A" w:rsidRDefault="00BA6117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20 декабря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C82164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C82164">
              <w:rPr>
                <w:sz w:val="22"/>
                <w:szCs w:val="22"/>
              </w:rPr>
              <w:lastRenderedPageBreak/>
              <w:t xml:space="preserve">финансово-экономическая  </w:t>
            </w:r>
            <w:r w:rsidRPr="00C82164">
              <w:rPr>
                <w:sz w:val="22"/>
                <w:szCs w:val="22"/>
              </w:rPr>
              <w:lastRenderedPageBreak/>
              <w:t>служба Администрации Мокрологского сельского поселения Октябрьского района (</w:t>
            </w:r>
            <w:proofErr w:type="spellStart"/>
            <w:r w:rsidRPr="00C82164">
              <w:rPr>
                <w:sz w:val="22"/>
                <w:szCs w:val="22"/>
              </w:rPr>
              <w:t>Русова</w:t>
            </w:r>
            <w:proofErr w:type="spellEnd"/>
            <w:r w:rsidRPr="00C82164">
              <w:rPr>
                <w:sz w:val="22"/>
                <w:szCs w:val="22"/>
              </w:rPr>
              <w:t xml:space="preserve"> Ирина Анатольевна-начальник финансово – экономической службы)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 xml:space="preserve">муниципальные </w:t>
            </w:r>
            <w:r w:rsidRPr="00D36D9A">
              <w:rPr>
                <w:sz w:val="22"/>
                <w:szCs w:val="22"/>
              </w:rPr>
              <w:lastRenderedPageBreak/>
              <w:t>контракты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1.5.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1.4.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Исполнение расходов местного бюджета в части осуществления оплаты поставщикам, подрядчикам, исполнителям по муниципальным контрактам (договорам) в целях исполнения местного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A6117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25 декабря 2025 г.</w:t>
            </w:r>
          </w:p>
          <w:p w:rsidR="00D36D9A" w:rsidRDefault="00BA6117" w:rsidP="00BA6117">
            <w:pPr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25 декабря 2026 г.</w:t>
            </w:r>
          </w:p>
          <w:p w:rsidR="00BA6117" w:rsidRPr="00BA6117" w:rsidRDefault="00BA6117" w:rsidP="00BA6117">
            <w:pPr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25 декабря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C82164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C82164">
              <w:rPr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 (Токарева Елена Николаевна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BA6117" w:rsidP="00BA611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  <w:r w:rsidR="00D36D9A" w:rsidRPr="00D36D9A">
              <w:rPr>
                <w:sz w:val="22"/>
                <w:szCs w:val="22"/>
              </w:rPr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Мероприятие (результат) 2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i/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«Организовано планирование 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i/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и исполнение расходов местного бюджета»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BE260B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BE260B">
              <w:rPr>
                <w:sz w:val="22"/>
                <w:szCs w:val="22"/>
              </w:rPr>
              <w:t>финансово-экономическая  служба Администрации Мокрологского сельского поселения Октябрьского района (</w:t>
            </w:r>
            <w:proofErr w:type="spellStart"/>
            <w:r w:rsidRPr="00BE260B">
              <w:rPr>
                <w:sz w:val="22"/>
                <w:szCs w:val="22"/>
              </w:rPr>
              <w:t>Русова</w:t>
            </w:r>
            <w:proofErr w:type="spellEnd"/>
            <w:r w:rsidRPr="00BE260B">
              <w:rPr>
                <w:sz w:val="22"/>
                <w:szCs w:val="22"/>
              </w:rPr>
              <w:t xml:space="preserve"> Ирина Анатольевна-начальник финансово – экономической службы)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BA6117" w:rsidP="00BA611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="00D36D9A" w:rsidRPr="00D36D9A">
              <w:rPr>
                <w:sz w:val="22"/>
                <w:szCs w:val="22"/>
              </w:rPr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2.1.</w:t>
            </w:r>
          </w:p>
          <w:p w:rsidR="00D36D9A" w:rsidRPr="00D36D9A" w:rsidRDefault="00D36D9A" w:rsidP="00CF1D4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Подготовлено постановление Администрации </w:t>
            </w:r>
            <w:r w:rsidR="00CF1D47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D36D9A">
              <w:rPr>
                <w:sz w:val="22"/>
                <w:szCs w:val="22"/>
              </w:rPr>
              <w:t xml:space="preserve">Октябрьского района «Об утверждении Порядка и сроков составления проекта бюджета Октябрьского района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 июня 2025 г.</w:t>
            </w:r>
          </w:p>
          <w:p w:rsidR="00BA6117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1 июня 2026 г.</w:t>
            </w:r>
          </w:p>
          <w:p w:rsidR="004600FA" w:rsidRPr="00D36D9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 июня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BE260B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BE260B">
              <w:rPr>
                <w:sz w:val="22"/>
                <w:szCs w:val="22"/>
              </w:rPr>
              <w:t>финансово-экономическая  служба Администрации Мокрологского сельского поселения Октябрьского района (</w:t>
            </w:r>
            <w:proofErr w:type="spellStart"/>
            <w:r w:rsidRPr="00BE260B">
              <w:rPr>
                <w:sz w:val="22"/>
                <w:szCs w:val="22"/>
              </w:rPr>
              <w:t>Русова</w:t>
            </w:r>
            <w:proofErr w:type="spellEnd"/>
            <w:r w:rsidRPr="00BE260B">
              <w:rPr>
                <w:sz w:val="22"/>
                <w:szCs w:val="22"/>
              </w:rPr>
              <w:t xml:space="preserve"> Ирина Анатольевна-начальник финансово – экономической службы)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постановление Администрации</w:t>
            </w:r>
            <w:r w:rsidR="00CF1D47">
              <w:rPr>
                <w:sz w:val="22"/>
                <w:szCs w:val="22"/>
              </w:rPr>
              <w:t xml:space="preserve"> Мокрологского сельского поселения </w:t>
            </w:r>
            <w:r w:rsidRPr="00D36D9A">
              <w:rPr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BA6117" w:rsidP="00BA611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  <w:r w:rsidR="00D36D9A" w:rsidRPr="00D36D9A">
              <w:rPr>
                <w:sz w:val="22"/>
                <w:szCs w:val="22"/>
              </w:rPr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2.2.</w:t>
            </w:r>
          </w:p>
          <w:p w:rsidR="00D36D9A" w:rsidRPr="00D36D9A" w:rsidRDefault="00D36D9A" w:rsidP="00CF1D4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Проведен мониторинг качества финансового менеджмента в отношении главных распорядителей средств местного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 июня 2025 г.</w:t>
            </w:r>
          </w:p>
          <w:p w:rsidR="004600F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1 июня 2026 г.</w:t>
            </w:r>
          </w:p>
          <w:p w:rsidR="004600FA" w:rsidRPr="00D36D9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 июня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BE260B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BE260B">
              <w:rPr>
                <w:sz w:val="22"/>
                <w:szCs w:val="22"/>
              </w:rPr>
              <w:t>финансово-экономическая  служба Администрации Мокрологского сельского поселения Октябрьского района (</w:t>
            </w:r>
            <w:proofErr w:type="spellStart"/>
            <w:r w:rsidRPr="00BE260B">
              <w:rPr>
                <w:sz w:val="22"/>
                <w:szCs w:val="22"/>
              </w:rPr>
              <w:t>Русова</w:t>
            </w:r>
            <w:proofErr w:type="spellEnd"/>
            <w:r w:rsidRPr="00BE260B">
              <w:rPr>
                <w:sz w:val="22"/>
                <w:szCs w:val="22"/>
              </w:rPr>
              <w:t xml:space="preserve"> Ирина Анатольевна-начальник </w:t>
            </w:r>
            <w:r w:rsidRPr="00BE260B">
              <w:rPr>
                <w:sz w:val="22"/>
                <w:szCs w:val="22"/>
              </w:rPr>
              <w:lastRenderedPageBreak/>
              <w:t>финансово – экономической службы)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BA6117" w:rsidP="00BA611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1.9</w:t>
            </w:r>
            <w:r w:rsidR="00D36D9A" w:rsidRPr="00D36D9A">
              <w:rPr>
                <w:sz w:val="22"/>
                <w:szCs w:val="22"/>
              </w:rPr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2.3.</w:t>
            </w:r>
          </w:p>
          <w:p w:rsidR="00D36D9A" w:rsidRPr="00D36D9A" w:rsidRDefault="00D36D9A" w:rsidP="00CF1D4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Принят</w:t>
            </w:r>
            <w:r w:rsidR="00CF1D47">
              <w:rPr>
                <w:sz w:val="22"/>
                <w:szCs w:val="22"/>
              </w:rPr>
              <w:t>о</w:t>
            </w:r>
            <w:r w:rsidRPr="00D36D9A">
              <w:rPr>
                <w:sz w:val="22"/>
                <w:szCs w:val="22"/>
              </w:rPr>
              <w:t xml:space="preserve"> </w:t>
            </w:r>
            <w:r w:rsidR="00CF1D47">
              <w:rPr>
                <w:sz w:val="22"/>
                <w:szCs w:val="22"/>
              </w:rPr>
              <w:t>постановление</w:t>
            </w:r>
            <w:r w:rsidRPr="00D36D9A">
              <w:rPr>
                <w:sz w:val="22"/>
                <w:szCs w:val="22"/>
              </w:rPr>
              <w:t xml:space="preserve"> </w:t>
            </w:r>
            <w:r w:rsidR="00CF1D47">
              <w:rPr>
                <w:sz w:val="22"/>
                <w:szCs w:val="22"/>
              </w:rPr>
              <w:t>Администрации</w:t>
            </w:r>
            <w:r w:rsidRPr="00D36D9A">
              <w:rPr>
                <w:sz w:val="22"/>
                <w:szCs w:val="22"/>
              </w:rPr>
              <w:t xml:space="preserve"> </w:t>
            </w:r>
            <w:r w:rsidR="00CF1D47">
              <w:rPr>
                <w:sz w:val="22"/>
                <w:szCs w:val="22"/>
              </w:rPr>
              <w:t xml:space="preserve">Мокрологского сельского поселения Октябрьского района </w:t>
            </w:r>
            <w:r w:rsidRPr="00D36D9A">
              <w:rPr>
                <w:sz w:val="22"/>
                <w:szCs w:val="22"/>
              </w:rPr>
              <w:t>от 24.0</w:t>
            </w:r>
            <w:r w:rsidR="00CF1D47">
              <w:rPr>
                <w:sz w:val="22"/>
                <w:szCs w:val="22"/>
              </w:rPr>
              <w:t>7</w:t>
            </w:r>
            <w:r w:rsidRPr="00D36D9A">
              <w:rPr>
                <w:sz w:val="22"/>
                <w:szCs w:val="22"/>
              </w:rPr>
              <w:t>.202</w:t>
            </w:r>
            <w:r w:rsidR="00CF1D47">
              <w:rPr>
                <w:sz w:val="22"/>
                <w:szCs w:val="22"/>
              </w:rPr>
              <w:t>0</w:t>
            </w:r>
            <w:r w:rsidRPr="00D36D9A">
              <w:rPr>
                <w:sz w:val="22"/>
                <w:szCs w:val="22"/>
              </w:rPr>
              <w:t xml:space="preserve"> № </w:t>
            </w:r>
            <w:r w:rsidR="00CF1D47">
              <w:rPr>
                <w:sz w:val="22"/>
                <w:szCs w:val="22"/>
              </w:rPr>
              <w:t>63</w:t>
            </w:r>
            <w:r w:rsidRPr="00D36D9A">
              <w:rPr>
                <w:sz w:val="22"/>
                <w:szCs w:val="22"/>
              </w:rPr>
              <w:t xml:space="preserve"> «</w:t>
            </w:r>
            <w:r w:rsidR="00CF1D47" w:rsidRPr="00CF1D47">
              <w:rPr>
                <w:sz w:val="22"/>
                <w:szCs w:val="22"/>
              </w:rPr>
              <w:t>О методике и порядке планирования бюджетных ассигнований бюджета Мокрологского сельского поселения</w:t>
            </w:r>
            <w:r w:rsidRPr="00D36D9A">
              <w:rPr>
                <w:sz w:val="22"/>
                <w:szCs w:val="22"/>
              </w:rPr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 августа 2025 г.</w:t>
            </w:r>
          </w:p>
          <w:p w:rsidR="004600F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1 августа 2026 г.</w:t>
            </w:r>
          </w:p>
          <w:p w:rsidR="004600FA" w:rsidRPr="00D36D9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1 августа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BE260B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BE260B">
              <w:rPr>
                <w:sz w:val="22"/>
                <w:szCs w:val="22"/>
              </w:rPr>
              <w:t>финансово-экономическая  служба Администрации Мокрологского сельского поселения Октябрьского района (</w:t>
            </w:r>
            <w:proofErr w:type="spellStart"/>
            <w:r w:rsidRPr="00BE260B">
              <w:rPr>
                <w:sz w:val="22"/>
                <w:szCs w:val="22"/>
              </w:rPr>
              <w:t>Русова</w:t>
            </w:r>
            <w:proofErr w:type="spellEnd"/>
            <w:r w:rsidRPr="00BE260B">
              <w:rPr>
                <w:sz w:val="22"/>
                <w:szCs w:val="22"/>
              </w:rPr>
              <w:t xml:space="preserve"> Ирина Анатольевна-начальник финансово – экономической службы)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CF1D47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CF1D47">
              <w:rPr>
                <w:sz w:val="22"/>
                <w:szCs w:val="22"/>
              </w:rPr>
              <w:t>постановление Администрации Мокрологского сельского поселения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BA6117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1.1</w:t>
            </w:r>
            <w:r w:rsidR="00BA6117">
              <w:rPr>
                <w:sz w:val="22"/>
                <w:szCs w:val="22"/>
              </w:rPr>
              <w:t>0</w:t>
            </w:r>
            <w:r w:rsidRPr="00D36D9A">
              <w:rPr>
                <w:sz w:val="22"/>
                <w:szCs w:val="22"/>
              </w:rPr>
              <w:t>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2.4.</w:t>
            </w:r>
          </w:p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31 декабря 2025 г.</w:t>
            </w:r>
          </w:p>
          <w:p w:rsidR="004600F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31 декабря 2026 г.</w:t>
            </w:r>
          </w:p>
          <w:p w:rsidR="004600FA" w:rsidRPr="00D36D9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31 декабря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BE260B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BE260B">
              <w:rPr>
                <w:sz w:val="22"/>
                <w:szCs w:val="22"/>
              </w:rPr>
              <w:t>финансово-экономическая  служба Администрации Мокрологского сельского поселения Октябрьского района (</w:t>
            </w:r>
            <w:proofErr w:type="spellStart"/>
            <w:r w:rsidRPr="00BE260B">
              <w:rPr>
                <w:sz w:val="22"/>
                <w:szCs w:val="22"/>
              </w:rPr>
              <w:t>Русова</w:t>
            </w:r>
            <w:proofErr w:type="spellEnd"/>
            <w:r w:rsidRPr="00BE260B">
              <w:rPr>
                <w:sz w:val="22"/>
                <w:szCs w:val="22"/>
              </w:rPr>
              <w:t xml:space="preserve"> Ирина Анатольевна-начальник финансово – экономической службы)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36D9A" w:rsidRPr="00D36D9A" w:rsidRDefault="00D36D9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D36D9A" w:rsidRPr="00D36D9A" w:rsidTr="00D36D9A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36D9A" w:rsidRPr="00D36D9A" w:rsidRDefault="00D36D9A" w:rsidP="00C3203F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2. Задача комплекса процессных мероприятий «Обеспечено достижение и поддержание эффективной автоматизации процессов</w:t>
            </w:r>
          </w:p>
          <w:p w:rsidR="00D36D9A" w:rsidRPr="00D36D9A" w:rsidRDefault="00D36D9A" w:rsidP="00C3203F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планирования </w:t>
            </w:r>
            <w:r w:rsidR="00C3203F">
              <w:rPr>
                <w:sz w:val="22"/>
                <w:szCs w:val="22"/>
              </w:rPr>
              <w:t>бюджета Мокрологского сельского поселения</w:t>
            </w:r>
            <w:r w:rsidRPr="00D36D9A">
              <w:rPr>
                <w:sz w:val="22"/>
                <w:szCs w:val="22"/>
              </w:rPr>
              <w:t xml:space="preserve"> Октябрьского района за счет использования </w:t>
            </w:r>
            <w:proofErr w:type="gramStart"/>
            <w:r w:rsidRPr="00D36D9A">
              <w:rPr>
                <w:sz w:val="22"/>
                <w:szCs w:val="22"/>
              </w:rPr>
              <w:t>современных</w:t>
            </w:r>
            <w:proofErr w:type="gramEnd"/>
          </w:p>
          <w:p w:rsidR="00D36D9A" w:rsidRPr="00D36D9A" w:rsidRDefault="00D36D9A" w:rsidP="00C3203F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информационных технологий, единого информационного пространства и унифицированного программного обеспечения участниками</w:t>
            </w:r>
          </w:p>
          <w:p w:rsidR="00D36D9A" w:rsidRPr="00D36D9A" w:rsidRDefault="00D36D9A" w:rsidP="00C3203F">
            <w:pPr>
              <w:tabs>
                <w:tab w:val="left" w:pos="1090"/>
              </w:tabs>
              <w:jc w:val="center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бюджетного процесса, муниципальными бюджетными учреждениями </w:t>
            </w:r>
            <w:r w:rsidR="00C3203F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D36D9A">
              <w:rPr>
                <w:sz w:val="22"/>
                <w:szCs w:val="22"/>
              </w:rPr>
              <w:t>Октябрьского района, являющимися получателями средств местного бюджета»</w:t>
            </w:r>
          </w:p>
        </w:tc>
      </w:tr>
      <w:tr w:rsidR="00C3203F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Мероприятие (результат) 3</w:t>
            </w:r>
          </w:p>
          <w:p w:rsidR="00C3203F" w:rsidRPr="00D36D9A" w:rsidRDefault="00C3203F" w:rsidP="00C3203F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«Обеспечено функционирование 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C3203F">
            <w:pPr>
              <w:jc w:val="both"/>
            </w:pPr>
            <w:r w:rsidRPr="001B0D15">
              <w:rPr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 (Гукова Ирина Борисовна – ведущий специалист по экономическим вопросам)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</w:p>
        </w:tc>
      </w:tr>
      <w:tr w:rsidR="00C3203F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Контрольная точка 3.1. </w:t>
            </w:r>
          </w:p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</w:t>
            </w:r>
            <w:r w:rsidRPr="00D36D9A">
              <w:rPr>
                <w:sz w:val="22"/>
                <w:szCs w:val="22"/>
              </w:rPr>
              <w:lastRenderedPageBreak/>
              <w:t>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Не позднее 30 декабря 2024 г.</w:t>
            </w:r>
          </w:p>
          <w:p w:rsidR="004600F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Не позднее 30 декабря 2025 г.</w:t>
            </w:r>
          </w:p>
          <w:p w:rsidR="004600FA" w:rsidRPr="00D36D9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Не позднее 30 декабря 2026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C3203F">
            <w:pPr>
              <w:jc w:val="both"/>
            </w:pPr>
            <w:r w:rsidRPr="001B0D15">
              <w:rPr>
                <w:sz w:val="22"/>
                <w:szCs w:val="22"/>
              </w:rPr>
              <w:t xml:space="preserve">финансово-экономическая служба Администрации Мокрологского сельского поселения Октябрьского района (Гукова Ирина Борисовна – ведущий </w:t>
            </w:r>
            <w:r w:rsidRPr="001B0D15">
              <w:rPr>
                <w:sz w:val="22"/>
                <w:szCs w:val="22"/>
              </w:rPr>
              <w:lastRenderedPageBreak/>
              <w:t>специалист по экономическим вопросам)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  <w:tr w:rsidR="00C3203F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lastRenderedPageBreak/>
              <w:t>2.3.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3.2.</w:t>
            </w:r>
          </w:p>
          <w:p w:rsidR="00C3203F" w:rsidRPr="00D36D9A" w:rsidRDefault="00C3203F" w:rsidP="00677B96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Закупка, необходимая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области», 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Не позднее 30 декабря 2024 г.</w:t>
            </w:r>
          </w:p>
          <w:p w:rsidR="004600F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Не позднее 30 декабря 2025 г.</w:t>
            </w:r>
          </w:p>
          <w:p w:rsidR="004600FA" w:rsidRPr="00D36D9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Не позднее 30 декабря 2026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C3203F">
            <w:pPr>
              <w:jc w:val="both"/>
            </w:pPr>
            <w:r w:rsidRPr="001B0D15">
              <w:rPr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 (Гукова Ирина Борисовна – ведущий специалист по экономическим вопросам)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единая информационная система в сфере закупок</w:t>
            </w:r>
          </w:p>
        </w:tc>
      </w:tr>
      <w:tr w:rsidR="00C3203F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3.3.</w:t>
            </w:r>
          </w:p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31 декабря 2025 г.</w:t>
            </w:r>
          </w:p>
          <w:p w:rsidR="004600F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31 декабря 2026 г.</w:t>
            </w:r>
          </w:p>
          <w:p w:rsidR="00DB2620" w:rsidRPr="00D36D9A" w:rsidRDefault="00DB2620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B2620">
              <w:rPr>
                <w:sz w:val="22"/>
                <w:szCs w:val="22"/>
              </w:rPr>
              <w:t>31 декабря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C3203F">
            <w:pPr>
              <w:jc w:val="both"/>
            </w:pPr>
            <w:r w:rsidRPr="003C0954">
              <w:rPr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 (Гукова Ирина Борисовна – ведущий специалист по экономическим вопросам)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 xml:space="preserve">документы </w:t>
            </w:r>
          </w:p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единая информационная система в сфере закупок</w:t>
            </w:r>
          </w:p>
        </w:tc>
      </w:tr>
      <w:tr w:rsidR="00C3203F" w:rsidRPr="00D36D9A" w:rsidTr="00D36D9A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2.5.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Контрольная точка 3.4.</w:t>
            </w:r>
          </w:p>
          <w:p w:rsidR="00C3203F" w:rsidRPr="00D36D9A" w:rsidRDefault="00C3203F" w:rsidP="00677B96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Сформированы предложения о корректировках задач на последующие периоды 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31 декабря 2025 г.</w:t>
            </w:r>
          </w:p>
          <w:p w:rsidR="004600FA" w:rsidRDefault="004600FA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4600FA">
              <w:rPr>
                <w:sz w:val="22"/>
                <w:szCs w:val="22"/>
              </w:rPr>
              <w:t>31 декабря 2026 г.</w:t>
            </w:r>
          </w:p>
          <w:p w:rsidR="00DB2620" w:rsidRPr="00D36D9A" w:rsidRDefault="00DB2620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31 декабря 2027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Default="00C3203F" w:rsidP="00C3203F">
            <w:pPr>
              <w:jc w:val="both"/>
            </w:pPr>
            <w:r w:rsidRPr="003C0954">
              <w:rPr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 (Гукова Ирина Борисовна – ведущий специалист по экономическим вопросам)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3203F" w:rsidRPr="00D36D9A" w:rsidRDefault="00C3203F" w:rsidP="00D36D9A">
            <w:pPr>
              <w:tabs>
                <w:tab w:val="left" w:pos="1090"/>
              </w:tabs>
              <w:jc w:val="both"/>
              <w:rPr>
                <w:sz w:val="22"/>
                <w:szCs w:val="22"/>
              </w:rPr>
            </w:pPr>
            <w:r w:rsidRPr="00D36D9A">
              <w:rPr>
                <w:sz w:val="22"/>
                <w:szCs w:val="22"/>
              </w:rPr>
              <w:t>–</w:t>
            </w:r>
          </w:p>
        </w:tc>
      </w:tr>
    </w:tbl>
    <w:p w:rsidR="00D36D9A" w:rsidRPr="00D36D9A" w:rsidRDefault="00D36D9A" w:rsidP="00D36D9A">
      <w:pPr>
        <w:tabs>
          <w:tab w:val="left" w:pos="1090"/>
        </w:tabs>
        <w:jc w:val="both"/>
        <w:rPr>
          <w:sz w:val="22"/>
          <w:szCs w:val="22"/>
        </w:rPr>
      </w:pPr>
    </w:p>
    <w:p w:rsidR="00D36D9A" w:rsidRPr="00D36D9A" w:rsidRDefault="00D36D9A" w:rsidP="00D36D9A">
      <w:pPr>
        <w:tabs>
          <w:tab w:val="left" w:pos="1090"/>
        </w:tabs>
        <w:jc w:val="both"/>
        <w:rPr>
          <w:sz w:val="22"/>
          <w:szCs w:val="22"/>
        </w:rPr>
      </w:pPr>
      <w:r w:rsidRPr="00D36D9A">
        <w:rPr>
          <w:sz w:val="22"/>
          <w:szCs w:val="22"/>
        </w:rPr>
        <w:t>Примечание.</w:t>
      </w:r>
    </w:p>
    <w:p w:rsidR="00D36D9A" w:rsidRPr="00D36D9A" w:rsidRDefault="00D36D9A" w:rsidP="00D36D9A">
      <w:pPr>
        <w:tabs>
          <w:tab w:val="left" w:pos="1090"/>
        </w:tabs>
        <w:jc w:val="both"/>
        <w:rPr>
          <w:sz w:val="22"/>
          <w:szCs w:val="22"/>
        </w:rPr>
      </w:pPr>
      <w:r w:rsidRPr="00D36D9A">
        <w:rPr>
          <w:sz w:val="22"/>
          <w:szCs w:val="22"/>
        </w:rPr>
        <w:t>Используемое сокращение:</w:t>
      </w:r>
    </w:p>
    <w:p w:rsidR="00677B96" w:rsidRDefault="00D36D9A" w:rsidP="00D36D9A">
      <w:pPr>
        <w:tabs>
          <w:tab w:val="left" w:pos="1090"/>
        </w:tabs>
        <w:jc w:val="both"/>
        <w:rPr>
          <w:sz w:val="22"/>
          <w:szCs w:val="22"/>
        </w:rPr>
      </w:pPr>
      <w:r w:rsidRPr="00D36D9A">
        <w:rPr>
          <w:sz w:val="22"/>
          <w:szCs w:val="22"/>
        </w:rPr>
        <w:t>Х – данные ячейки не заполняются.</w:t>
      </w:r>
    </w:p>
    <w:p w:rsidR="00677B96" w:rsidRPr="00677B96" w:rsidRDefault="00677B96" w:rsidP="00677B96">
      <w:pPr>
        <w:rPr>
          <w:sz w:val="22"/>
          <w:szCs w:val="22"/>
        </w:rPr>
      </w:pPr>
    </w:p>
    <w:p w:rsidR="00677B96" w:rsidRPr="00677B96" w:rsidRDefault="00677B96" w:rsidP="00677B96">
      <w:pPr>
        <w:rPr>
          <w:sz w:val="22"/>
          <w:szCs w:val="22"/>
        </w:rPr>
      </w:pPr>
    </w:p>
    <w:p w:rsidR="00677B96" w:rsidRPr="00677B96" w:rsidRDefault="00677B96" w:rsidP="00677B96">
      <w:pPr>
        <w:rPr>
          <w:sz w:val="22"/>
          <w:szCs w:val="22"/>
        </w:rPr>
      </w:pPr>
    </w:p>
    <w:p w:rsidR="00677B96" w:rsidRPr="00677B96" w:rsidRDefault="00677B96" w:rsidP="00677B96">
      <w:pPr>
        <w:rPr>
          <w:sz w:val="22"/>
          <w:szCs w:val="22"/>
        </w:rPr>
      </w:pPr>
    </w:p>
    <w:p w:rsidR="00677B96" w:rsidRPr="00677B96" w:rsidRDefault="00677B96" w:rsidP="00677B96">
      <w:pPr>
        <w:rPr>
          <w:sz w:val="22"/>
          <w:szCs w:val="22"/>
        </w:rPr>
      </w:pPr>
    </w:p>
    <w:p w:rsidR="001A6182" w:rsidRDefault="001A6182" w:rsidP="00677B96">
      <w:pPr>
        <w:ind w:firstLine="720"/>
        <w:rPr>
          <w:sz w:val="22"/>
          <w:szCs w:val="22"/>
        </w:rPr>
        <w:sectPr w:rsidR="001A6182" w:rsidSect="004C1BDA">
          <w:pgSz w:w="16840" w:h="11907" w:orient="landscape"/>
          <w:pgMar w:top="992" w:right="539" w:bottom="1134" w:left="1134" w:header="720" w:footer="720" w:gutter="0"/>
          <w:cols w:space="720"/>
          <w:docGrid w:linePitch="272"/>
        </w:sectPr>
      </w:pPr>
    </w:p>
    <w:p w:rsidR="001A6182" w:rsidRPr="001A6182" w:rsidRDefault="001A6182" w:rsidP="00E466DF">
      <w:pPr>
        <w:ind w:firstLine="720"/>
        <w:jc w:val="center"/>
        <w:rPr>
          <w:sz w:val="22"/>
          <w:szCs w:val="22"/>
        </w:rPr>
      </w:pPr>
      <w:r w:rsidRPr="001A6182">
        <w:rPr>
          <w:sz w:val="22"/>
          <w:szCs w:val="22"/>
        </w:rPr>
        <w:lastRenderedPageBreak/>
        <w:t>VI. ПАСПОРТ</w:t>
      </w:r>
    </w:p>
    <w:p w:rsidR="001A6182" w:rsidRPr="001A6182" w:rsidRDefault="001A6182" w:rsidP="00E466DF">
      <w:pPr>
        <w:ind w:firstLine="720"/>
        <w:jc w:val="center"/>
        <w:rPr>
          <w:i/>
          <w:sz w:val="22"/>
          <w:szCs w:val="22"/>
        </w:rPr>
      </w:pPr>
      <w:r w:rsidRPr="001A6182">
        <w:rPr>
          <w:sz w:val="22"/>
          <w:szCs w:val="22"/>
        </w:rPr>
        <w:t>комплекса процессных мероприятий «Организация</w:t>
      </w:r>
    </w:p>
    <w:p w:rsidR="001A6182" w:rsidRPr="001A6182" w:rsidRDefault="001A6182" w:rsidP="00E466DF">
      <w:pPr>
        <w:ind w:firstLine="720"/>
        <w:jc w:val="center"/>
        <w:rPr>
          <w:i/>
          <w:sz w:val="22"/>
          <w:szCs w:val="22"/>
        </w:rPr>
      </w:pPr>
      <w:r w:rsidRPr="001A6182">
        <w:rPr>
          <w:sz w:val="22"/>
          <w:szCs w:val="22"/>
        </w:rPr>
        <w:t>и осуществление внутреннего муниципального финансового контроля»</w:t>
      </w:r>
    </w:p>
    <w:p w:rsidR="001A6182" w:rsidRPr="001A6182" w:rsidRDefault="001A6182" w:rsidP="00E466DF">
      <w:pPr>
        <w:ind w:firstLine="720"/>
        <w:jc w:val="center"/>
        <w:rPr>
          <w:i/>
          <w:sz w:val="22"/>
          <w:szCs w:val="22"/>
        </w:rPr>
      </w:pPr>
    </w:p>
    <w:p w:rsidR="001A6182" w:rsidRPr="001A6182" w:rsidRDefault="001A6182" w:rsidP="00E466DF">
      <w:pPr>
        <w:ind w:firstLine="720"/>
        <w:jc w:val="center"/>
        <w:rPr>
          <w:sz w:val="22"/>
          <w:szCs w:val="22"/>
        </w:rPr>
      </w:pPr>
      <w:r w:rsidRPr="001A6182">
        <w:rPr>
          <w:sz w:val="22"/>
          <w:szCs w:val="22"/>
        </w:rPr>
        <w:t>1. Основные положения</w:t>
      </w:r>
    </w:p>
    <w:p w:rsidR="001A6182" w:rsidRPr="001A6182" w:rsidRDefault="001A6182" w:rsidP="001A6182">
      <w:pPr>
        <w:ind w:firstLine="720"/>
        <w:rPr>
          <w:sz w:val="22"/>
          <w:szCs w:val="22"/>
        </w:rPr>
      </w:pPr>
    </w:p>
    <w:tbl>
      <w:tblPr>
        <w:tblW w:w="1077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283"/>
        <w:gridCol w:w="4962"/>
      </w:tblGrid>
      <w:tr w:rsidR="001A6182" w:rsidRPr="001A6182" w:rsidTr="00E466DF">
        <w:tc>
          <w:tcPr>
            <w:tcW w:w="568" w:type="dxa"/>
          </w:tcPr>
          <w:p w:rsidR="001A6182" w:rsidRPr="001A6182" w:rsidRDefault="001A6182" w:rsidP="00E466DF">
            <w:pPr>
              <w:ind w:left="-959" w:firstLine="828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>1.1.</w:t>
            </w:r>
          </w:p>
        </w:tc>
        <w:tc>
          <w:tcPr>
            <w:tcW w:w="4961" w:type="dxa"/>
            <w:shd w:val="clear" w:color="auto" w:fill="auto"/>
          </w:tcPr>
          <w:p w:rsidR="001A6182" w:rsidRPr="001A6182" w:rsidRDefault="001A6182" w:rsidP="00E466DF">
            <w:pPr>
              <w:ind w:firstLine="720"/>
              <w:jc w:val="both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«Организация и осуществление внутреннего муниципального  финансового контроля, </w:t>
            </w:r>
            <w:proofErr w:type="gramStart"/>
            <w:r w:rsidRPr="001A6182">
              <w:rPr>
                <w:sz w:val="22"/>
                <w:szCs w:val="22"/>
              </w:rPr>
              <w:t>контроля за</w:t>
            </w:r>
            <w:proofErr w:type="gramEnd"/>
            <w:r w:rsidRPr="001A6182">
              <w:rPr>
                <w:sz w:val="22"/>
                <w:szCs w:val="22"/>
              </w:rPr>
              <w:t xml:space="preserve"> соблюдением законодательства Российской Федерации о контрактной системе в сфере закупок» (далее также в настоящем разделе – комплекс процессных мероприятий)</w:t>
            </w:r>
          </w:p>
        </w:tc>
        <w:tc>
          <w:tcPr>
            <w:tcW w:w="283" w:type="dxa"/>
          </w:tcPr>
          <w:p w:rsidR="001A6182" w:rsidRPr="001A6182" w:rsidRDefault="001A6182" w:rsidP="00E466DF">
            <w:pPr>
              <w:ind w:left="-862" w:right="-108" w:firstLine="828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>–</w:t>
            </w:r>
          </w:p>
        </w:tc>
        <w:tc>
          <w:tcPr>
            <w:tcW w:w="4962" w:type="dxa"/>
            <w:shd w:val="clear" w:color="auto" w:fill="auto"/>
          </w:tcPr>
          <w:p w:rsidR="001A6182" w:rsidRPr="001A6182" w:rsidRDefault="00E466DF" w:rsidP="00E466DF">
            <w:pPr>
              <w:tabs>
                <w:tab w:val="left" w:pos="413"/>
                <w:tab w:val="left" w:pos="4854"/>
              </w:tabs>
              <w:ind w:left="-45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финансово-экономическая</w:t>
            </w:r>
            <w:r w:rsidR="001A6182" w:rsidRPr="001A61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служба</w:t>
            </w:r>
            <w:r w:rsidR="001A6182" w:rsidRPr="001A6182">
              <w:rPr>
                <w:sz w:val="22"/>
                <w:szCs w:val="22"/>
              </w:rPr>
              <w:t xml:space="preserve"> Администрации</w:t>
            </w:r>
            <w:r>
              <w:rPr>
                <w:sz w:val="22"/>
                <w:szCs w:val="22"/>
              </w:rPr>
              <w:t xml:space="preserve">                  Мокрологского сельского поселения</w:t>
            </w:r>
            <w:r w:rsidR="001A6182" w:rsidRPr="001A618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О</w:t>
            </w:r>
            <w:r w:rsidR="001A6182" w:rsidRPr="001A6182">
              <w:rPr>
                <w:sz w:val="22"/>
                <w:szCs w:val="22"/>
              </w:rPr>
              <w:t>ктябрьского</w:t>
            </w:r>
            <w:r>
              <w:rPr>
                <w:sz w:val="22"/>
                <w:szCs w:val="22"/>
              </w:rPr>
              <w:t xml:space="preserve">                                 </w:t>
            </w:r>
            <w:r w:rsidR="001A6182" w:rsidRPr="001A6182">
              <w:rPr>
                <w:sz w:val="22"/>
                <w:szCs w:val="22"/>
              </w:rPr>
              <w:t xml:space="preserve"> района</w:t>
            </w:r>
          </w:p>
          <w:p w:rsidR="001A6182" w:rsidRPr="001A6182" w:rsidRDefault="001A6182" w:rsidP="000E1E41">
            <w:pPr>
              <w:ind w:firstLine="720"/>
              <w:jc w:val="both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>(</w:t>
            </w:r>
            <w:proofErr w:type="spellStart"/>
            <w:r w:rsidR="000E1E41">
              <w:rPr>
                <w:sz w:val="22"/>
                <w:szCs w:val="22"/>
              </w:rPr>
              <w:t>Русова</w:t>
            </w:r>
            <w:proofErr w:type="spellEnd"/>
            <w:r w:rsidR="000E1E41">
              <w:rPr>
                <w:sz w:val="22"/>
                <w:szCs w:val="22"/>
              </w:rPr>
              <w:t xml:space="preserve"> Ирина Анатольевна</w:t>
            </w:r>
            <w:r w:rsidRPr="001A6182">
              <w:rPr>
                <w:sz w:val="22"/>
                <w:szCs w:val="22"/>
              </w:rPr>
              <w:t xml:space="preserve"> –</w:t>
            </w:r>
            <w:r w:rsidR="000E1E41">
              <w:rPr>
                <w:sz w:val="22"/>
                <w:szCs w:val="22"/>
              </w:rPr>
              <w:t xml:space="preserve"> начальник</w:t>
            </w:r>
            <w:r w:rsidRPr="001A6182">
              <w:rPr>
                <w:sz w:val="22"/>
                <w:szCs w:val="22"/>
              </w:rPr>
              <w:t xml:space="preserve"> </w:t>
            </w:r>
            <w:r w:rsidR="000E1E41">
              <w:rPr>
                <w:sz w:val="22"/>
                <w:szCs w:val="22"/>
              </w:rPr>
              <w:t>финансово – экономической службы</w:t>
            </w:r>
            <w:r w:rsidRPr="001A6182">
              <w:rPr>
                <w:sz w:val="22"/>
                <w:szCs w:val="22"/>
              </w:rPr>
              <w:t xml:space="preserve">; </w:t>
            </w:r>
            <w:r w:rsidR="000E1E41">
              <w:rPr>
                <w:sz w:val="22"/>
                <w:szCs w:val="22"/>
              </w:rPr>
              <w:t>Гукова Ирина Борисовна</w:t>
            </w:r>
            <w:r w:rsidRPr="001A6182">
              <w:rPr>
                <w:sz w:val="22"/>
                <w:szCs w:val="22"/>
              </w:rPr>
              <w:t xml:space="preserve"> </w:t>
            </w:r>
            <w:r w:rsidR="000E1E41">
              <w:rPr>
                <w:sz w:val="22"/>
                <w:szCs w:val="22"/>
              </w:rPr>
              <w:t>–</w:t>
            </w:r>
            <w:r w:rsidRPr="001A6182">
              <w:rPr>
                <w:sz w:val="22"/>
                <w:szCs w:val="22"/>
              </w:rPr>
              <w:t xml:space="preserve"> </w:t>
            </w:r>
            <w:r w:rsidR="000E1E41">
              <w:rPr>
                <w:sz w:val="22"/>
                <w:szCs w:val="22"/>
              </w:rPr>
              <w:t>ведущий специалист по экономическим вопросам</w:t>
            </w:r>
            <w:r w:rsidRPr="001A6182">
              <w:rPr>
                <w:sz w:val="22"/>
                <w:szCs w:val="22"/>
              </w:rPr>
              <w:t>)</w:t>
            </w:r>
          </w:p>
        </w:tc>
      </w:tr>
      <w:tr w:rsidR="001A6182" w:rsidRPr="001A6182" w:rsidTr="00E466DF">
        <w:tc>
          <w:tcPr>
            <w:tcW w:w="568" w:type="dxa"/>
          </w:tcPr>
          <w:p w:rsidR="001A6182" w:rsidRPr="001A6182" w:rsidRDefault="001A6182" w:rsidP="00E466DF">
            <w:pPr>
              <w:ind w:left="-142" w:firstLine="720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>1.</w:t>
            </w:r>
            <w:r w:rsidR="00E466DF">
              <w:rPr>
                <w:sz w:val="22"/>
                <w:szCs w:val="22"/>
              </w:rPr>
              <w:t>1.</w:t>
            </w:r>
            <w:r w:rsidRPr="001A6182">
              <w:rPr>
                <w:sz w:val="22"/>
                <w:szCs w:val="22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1A6182" w:rsidRPr="001A6182" w:rsidRDefault="001A6182" w:rsidP="00E466DF">
            <w:pPr>
              <w:ind w:firstLine="720"/>
              <w:jc w:val="both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 xml:space="preserve">Связь с муниципальной программой </w:t>
            </w:r>
            <w:r w:rsidR="000E1E41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1A6182">
              <w:rPr>
                <w:sz w:val="22"/>
                <w:szCs w:val="22"/>
              </w:rPr>
              <w:t>Октябрьского района</w:t>
            </w:r>
          </w:p>
        </w:tc>
        <w:tc>
          <w:tcPr>
            <w:tcW w:w="283" w:type="dxa"/>
          </w:tcPr>
          <w:p w:rsidR="001A6182" w:rsidRPr="001A6182" w:rsidRDefault="001A6182" w:rsidP="001A6182">
            <w:pPr>
              <w:ind w:firstLine="720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>–</w:t>
            </w:r>
          </w:p>
        </w:tc>
        <w:tc>
          <w:tcPr>
            <w:tcW w:w="4962" w:type="dxa"/>
            <w:shd w:val="clear" w:color="auto" w:fill="auto"/>
          </w:tcPr>
          <w:p w:rsidR="001A6182" w:rsidRPr="001A6182" w:rsidRDefault="001A6182" w:rsidP="00E466DF">
            <w:pPr>
              <w:ind w:firstLine="720"/>
              <w:jc w:val="both"/>
              <w:rPr>
                <w:sz w:val="22"/>
                <w:szCs w:val="22"/>
              </w:rPr>
            </w:pPr>
            <w:r w:rsidRPr="001A6182">
              <w:rPr>
                <w:sz w:val="22"/>
                <w:szCs w:val="22"/>
              </w:rPr>
              <w:t>Муниципальная  программа Октябрьского района «</w:t>
            </w:r>
            <w:r w:rsidR="000E1E41" w:rsidRPr="000E1E41">
              <w:rPr>
                <w:sz w:val="22"/>
                <w:szCs w:val="22"/>
              </w:rPr>
              <w:t>Управление муниципальными  финансами и создание условий для эффективного управления муниципальными финансами</w:t>
            </w:r>
            <w:r w:rsidRPr="001A6182">
              <w:rPr>
                <w:sz w:val="22"/>
                <w:szCs w:val="22"/>
              </w:rPr>
              <w:t>»</w:t>
            </w:r>
          </w:p>
        </w:tc>
      </w:tr>
    </w:tbl>
    <w:p w:rsidR="001A6182" w:rsidRPr="001A6182" w:rsidRDefault="001A6182" w:rsidP="001A6182">
      <w:pPr>
        <w:ind w:firstLine="720"/>
        <w:rPr>
          <w:sz w:val="22"/>
          <w:szCs w:val="22"/>
        </w:rPr>
      </w:pPr>
    </w:p>
    <w:p w:rsidR="000E1E41" w:rsidRDefault="000E1E41" w:rsidP="00677B96">
      <w:pPr>
        <w:ind w:firstLine="720"/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P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677B96" w:rsidRDefault="00677B96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  <w:sectPr w:rsidR="000E1E41" w:rsidSect="001A6182">
          <w:pgSz w:w="11907" w:h="16840"/>
          <w:pgMar w:top="1134" w:right="992" w:bottom="539" w:left="1134" w:header="720" w:footer="720" w:gutter="0"/>
          <w:cols w:space="720"/>
          <w:docGrid w:linePitch="272"/>
        </w:sectPr>
      </w:pPr>
    </w:p>
    <w:p w:rsidR="00853F75" w:rsidRPr="00853F75" w:rsidRDefault="00853F75" w:rsidP="007D54C8">
      <w:pPr>
        <w:ind w:right="-425"/>
        <w:jc w:val="center"/>
        <w:rPr>
          <w:sz w:val="22"/>
          <w:szCs w:val="22"/>
        </w:rPr>
      </w:pPr>
      <w:r w:rsidRPr="00853F75">
        <w:rPr>
          <w:sz w:val="22"/>
          <w:szCs w:val="22"/>
        </w:rPr>
        <w:lastRenderedPageBreak/>
        <w:t>2. Показатели комплекса процессных мероприятий</w:t>
      </w:r>
    </w:p>
    <w:p w:rsidR="00853F75" w:rsidRPr="00853F75" w:rsidRDefault="00853F75" w:rsidP="00853F75">
      <w:pPr>
        <w:rPr>
          <w:sz w:val="22"/>
          <w:szCs w:val="22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3536"/>
        <w:gridCol w:w="1276"/>
        <w:gridCol w:w="1276"/>
        <w:gridCol w:w="1276"/>
        <w:gridCol w:w="1275"/>
        <w:gridCol w:w="709"/>
        <w:gridCol w:w="709"/>
        <w:gridCol w:w="850"/>
        <w:gridCol w:w="1134"/>
        <w:gridCol w:w="1418"/>
        <w:gridCol w:w="1417"/>
      </w:tblGrid>
      <w:tr w:rsidR="007D54C8" w:rsidRPr="00C4513B" w:rsidTr="007D54C8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№</w:t>
            </w:r>
          </w:p>
          <w:p w:rsidR="00C4513B" w:rsidRPr="00C4513B" w:rsidRDefault="00C4513B" w:rsidP="00C4513B">
            <w:pPr>
              <w:rPr>
                <w:sz w:val="22"/>
                <w:szCs w:val="22"/>
              </w:rPr>
            </w:pPr>
            <w:proofErr w:type="gramStart"/>
            <w:r w:rsidRPr="00C4513B">
              <w:rPr>
                <w:sz w:val="22"/>
                <w:szCs w:val="22"/>
              </w:rPr>
              <w:t>п</w:t>
            </w:r>
            <w:proofErr w:type="gramEnd"/>
            <w:r w:rsidRPr="00C4513B">
              <w:rPr>
                <w:sz w:val="22"/>
                <w:szCs w:val="22"/>
              </w:rPr>
              <w:t>/п</w:t>
            </w:r>
          </w:p>
        </w:tc>
        <w:tc>
          <w:tcPr>
            <w:tcW w:w="3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Базовое значение показателя</w:t>
            </w:r>
          </w:p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(2023 год)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Значения показателей по годам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 xml:space="preserve">Ответственный </w:t>
            </w:r>
          </w:p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 xml:space="preserve">за достижение показателя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Информационная система</w:t>
            </w:r>
          </w:p>
        </w:tc>
      </w:tr>
      <w:tr w:rsidR="001C72A8" w:rsidRPr="00C4513B" w:rsidTr="007D54C8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</w:p>
        </w:tc>
        <w:tc>
          <w:tcPr>
            <w:tcW w:w="3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2030</w:t>
            </w:r>
          </w:p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(справочно)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1C72A8">
            <w:pPr>
              <w:ind w:left="-1191" w:firstLine="1191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</w:p>
        </w:tc>
      </w:tr>
    </w:tbl>
    <w:p w:rsidR="00C4513B" w:rsidRPr="00C4513B" w:rsidRDefault="00C4513B" w:rsidP="00C4513B">
      <w:pPr>
        <w:rPr>
          <w:sz w:val="22"/>
          <w:szCs w:val="22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3536"/>
        <w:gridCol w:w="1276"/>
        <w:gridCol w:w="1276"/>
        <w:gridCol w:w="1275"/>
        <w:gridCol w:w="1276"/>
        <w:gridCol w:w="709"/>
        <w:gridCol w:w="709"/>
        <w:gridCol w:w="850"/>
        <w:gridCol w:w="1134"/>
        <w:gridCol w:w="1418"/>
        <w:gridCol w:w="1417"/>
      </w:tblGrid>
      <w:tr w:rsidR="007D54C8" w:rsidRPr="00C4513B" w:rsidTr="007D54C8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12</w:t>
            </w:r>
          </w:p>
        </w:tc>
      </w:tr>
      <w:tr w:rsidR="00C4513B" w:rsidRPr="00C4513B" w:rsidTr="001C72A8">
        <w:tc>
          <w:tcPr>
            <w:tcW w:w="15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7D54C8">
            <w:pPr>
              <w:jc w:val="center"/>
              <w:rPr>
                <w:i/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1. Задача комплекса процессных мероприятий «Осуществлен внутренний муниципальный финансовый контроль</w:t>
            </w:r>
          </w:p>
          <w:p w:rsidR="00C4513B" w:rsidRPr="00C4513B" w:rsidRDefault="00C4513B" w:rsidP="007D54C8">
            <w:pPr>
              <w:jc w:val="center"/>
              <w:rPr>
                <w:i/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7D54C8" w:rsidRPr="00C4513B" w:rsidTr="007D54C8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1.1.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 xml:space="preserve">Соотношение количества проверок, по результатам которых приняты меры по устранению нарушений, и количества проверок, по результатам которых выявлены нарушения бюджетного законодательства Российской Федерации и законодательства Российской Федерации о контрактной системе в сфере закупок товаров, работ, услуг </w:t>
            </w:r>
          </w:p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для обеспечения муниципальных нужд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7D54C8" w:rsidP="007D54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финансово-экономическая</w:t>
            </w:r>
            <w:r w:rsidR="00C4513B" w:rsidRPr="00C4513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4513B" w:rsidRPr="00C4513B" w:rsidRDefault="00C4513B" w:rsidP="00C4513B">
            <w:pPr>
              <w:rPr>
                <w:sz w:val="22"/>
                <w:szCs w:val="22"/>
              </w:rPr>
            </w:pPr>
            <w:r w:rsidRPr="00C4513B">
              <w:rPr>
                <w:sz w:val="22"/>
                <w:szCs w:val="22"/>
              </w:rPr>
              <w:t>–</w:t>
            </w:r>
          </w:p>
        </w:tc>
      </w:tr>
    </w:tbl>
    <w:p w:rsidR="00853F75" w:rsidRPr="00853F75" w:rsidRDefault="00853F75" w:rsidP="00853F75">
      <w:pPr>
        <w:rPr>
          <w:sz w:val="22"/>
          <w:szCs w:val="22"/>
        </w:rPr>
      </w:pPr>
    </w:p>
    <w:p w:rsidR="00853F75" w:rsidRPr="00853F75" w:rsidRDefault="00853F75" w:rsidP="00853F75">
      <w:pPr>
        <w:rPr>
          <w:sz w:val="22"/>
          <w:szCs w:val="22"/>
        </w:rPr>
      </w:pPr>
      <w:r w:rsidRPr="00853F75">
        <w:rPr>
          <w:sz w:val="22"/>
          <w:szCs w:val="22"/>
        </w:rPr>
        <w:t>Примечание.</w:t>
      </w:r>
    </w:p>
    <w:p w:rsidR="00853F75" w:rsidRPr="00853F75" w:rsidRDefault="00853F75" w:rsidP="00853F75">
      <w:pPr>
        <w:rPr>
          <w:sz w:val="22"/>
          <w:szCs w:val="22"/>
        </w:rPr>
      </w:pPr>
      <w:r w:rsidRPr="00853F75">
        <w:rPr>
          <w:sz w:val="22"/>
          <w:szCs w:val="22"/>
        </w:rPr>
        <w:t xml:space="preserve">Используемое сокращение: </w:t>
      </w:r>
    </w:p>
    <w:p w:rsidR="00853F75" w:rsidRPr="00853F75" w:rsidRDefault="00853F75" w:rsidP="00853F75">
      <w:pPr>
        <w:rPr>
          <w:sz w:val="22"/>
          <w:szCs w:val="22"/>
        </w:rPr>
      </w:pPr>
      <w:r w:rsidRPr="00853F75">
        <w:rPr>
          <w:sz w:val="22"/>
          <w:szCs w:val="22"/>
        </w:rPr>
        <w:t>ОКЕИ – Общероссийский классификатор единиц измерения;</w:t>
      </w:r>
    </w:p>
    <w:p w:rsidR="00853F75" w:rsidRPr="00853F75" w:rsidRDefault="00853F75" w:rsidP="00853F75">
      <w:pPr>
        <w:rPr>
          <w:sz w:val="22"/>
          <w:szCs w:val="22"/>
        </w:rPr>
      </w:pPr>
      <w:r w:rsidRPr="00853F75">
        <w:rPr>
          <w:sz w:val="22"/>
          <w:szCs w:val="22"/>
        </w:rPr>
        <w:t>КПМ – Комплекс процессных мероприятий.</w:t>
      </w:r>
    </w:p>
    <w:p w:rsidR="00853F75" w:rsidRPr="00853F75" w:rsidRDefault="00853F75" w:rsidP="00853F75">
      <w:pPr>
        <w:rPr>
          <w:sz w:val="22"/>
          <w:szCs w:val="22"/>
        </w:rPr>
      </w:pPr>
    </w:p>
    <w:p w:rsidR="000E1E41" w:rsidRDefault="000E1E41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Pr="007D54C8" w:rsidRDefault="007D54C8" w:rsidP="007D54C8">
      <w:pPr>
        <w:jc w:val="center"/>
        <w:rPr>
          <w:sz w:val="22"/>
          <w:szCs w:val="22"/>
        </w:rPr>
      </w:pPr>
      <w:r w:rsidRPr="007D54C8">
        <w:rPr>
          <w:sz w:val="22"/>
          <w:szCs w:val="22"/>
        </w:rPr>
        <w:lastRenderedPageBreak/>
        <w:t>3. Перечень мероприятий (результатов) комплекса процессных мероприятий</w:t>
      </w:r>
    </w:p>
    <w:p w:rsidR="007D54C8" w:rsidRPr="007D54C8" w:rsidRDefault="007D54C8" w:rsidP="007D54C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7D54C8" w:rsidRPr="007D54C8" w:rsidTr="007D54C8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№ </w:t>
            </w:r>
            <w:proofErr w:type="gramStart"/>
            <w:r w:rsidRPr="007D54C8">
              <w:rPr>
                <w:sz w:val="22"/>
                <w:szCs w:val="22"/>
              </w:rPr>
              <w:t>п</w:t>
            </w:r>
            <w:proofErr w:type="gramEnd"/>
            <w:r w:rsidRPr="007D54C8">
              <w:rPr>
                <w:sz w:val="22"/>
                <w:szCs w:val="22"/>
              </w:rPr>
              <w:t>/п</w:t>
            </w:r>
          </w:p>
        </w:tc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Тип мероприятия  (результата)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Единица измерения </w:t>
            </w:r>
            <w:r w:rsidRPr="007D54C8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Значение результата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по годам реализации</w:t>
            </w:r>
          </w:p>
        </w:tc>
      </w:tr>
      <w:tr w:rsidR="007D54C8" w:rsidRPr="007D54C8" w:rsidTr="007D54C8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2025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2026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2027</w:t>
            </w:r>
          </w:p>
        </w:tc>
      </w:tr>
    </w:tbl>
    <w:p w:rsidR="007D54C8" w:rsidRPr="007D54C8" w:rsidRDefault="007D54C8" w:rsidP="007D54C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7D54C8" w:rsidRPr="007D54C8" w:rsidTr="007D54C8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9</w:t>
            </w:r>
          </w:p>
        </w:tc>
      </w:tr>
      <w:tr w:rsidR="007D54C8" w:rsidRPr="007D54C8" w:rsidTr="007D54C8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jc w:val="center"/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1. Задача комплекса процессных мероприятий «Осуществление внутреннего</w:t>
            </w:r>
          </w:p>
          <w:p w:rsidR="007D54C8" w:rsidRPr="007D54C8" w:rsidRDefault="007D54C8" w:rsidP="007D54C8">
            <w:pPr>
              <w:jc w:val="center"/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муниципального финансового контроля в соответствии с требованиями действующего</w:t>
            </w:r>
          </w:p>
          <w:p w:rsidR="007D54C8" w:rsidRPr="007D54C8" w:rsidRDefault="007D54C8" w:rsidP="007D54C8">
            <w:pPr>
              <w:jc w:val="center"/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7D54C8" w:rsidRPr="007D54C8" w:rsidTr="007D54C8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1.1.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Мероприятие (результат) «Обеспечено осуществление внутреннего муниципального финансового контроля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в соответствии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с требованиями действующего законодательства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мероприятие предусматривает обеспечение осуществления внутреннего муниципального финансового контроля в соответствии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с требованиями действующего законодательства и 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единиц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</w:t>
            </w:r>
          </w:p>
        </w:tc>
      </w:tr>
    </w:tbl>
    <w:p w:rsidR="007D54C8" w:rsidRPr="007D54C8" w:rsidRDefault="007D54C8" w:rsidP="007D54C8">
      <w:pPr>
        <w:rPr>
          <w:sz w:val="22"/>
          <w:szCs w:val="22"/>
        </w:rPr>
      </w:pPr>
    </w:p>
    <w:p w:rsidR="007D54C8" w:rsidRPr="007D54C8" w:rsidRDefault="007D54C8" w:rsidP="007D54C8">
      <w:pPr>
        <w:rPr>
          <w:sz w:val="22"/>
          <w:szCs w:val="22"/>
        </w:rPr>
      </w:pPr>
      <w:r w:rsidRPr="007D54C8">
        <w:rPr>
          <w:sz w:val="22"/>
          <w:szCs w:val="22"/>
        </w:rPr>
        <w:t>Примечание.</w:t>
      </w:r>
    </w:p>
    <w:p w:rsidR="007D54C8" w:rsidRPr="007D54C8" w:rsidRDefault="007D54C8" w:rsidP="007D54C8">
      <w:pPr>
        <w:rPr>
          <w:sz w:val="22"/>
          <w:szCs w:val="22"/>
        </w:rPr>
      </w:pPr>
      <w:r w:rsidRPr="007D54C8">
        <w:rPr>
          <w:sz w:val="22"/>
          <w:szCs w:val="22"/>
        </w:rPr>
        <w:t xml:space="preserve">Используемое сокращение: </w:t>
      </w:r>
    </w:p>
    <w:p w:rsidR="007D54C8" w:rsidRPr="007D54C8" w:rsidRDefault="007D54C8" w:rsidP="007D54C8">
      <w:pPr>
        <w:rPr>
          <w:sz w:val="22"/>
          <w:szCs w:val="22"/>
        </w:rPr>
      </w:pPr>
      <w:r w:rsidRPr="007D54C8">
        <w:rPr>
          <w:sz w:val="22"/>
          <w:szCs w:val="22"/>
        </w:rPr>
        <w:t>ОКЕИ – Общероссийский классификатор единиц измерения.</w:t>
      </w: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Default="007D54C8" w:rsidP="000E1E41">
      <w:pPr>
        <w:rPr>
          <w:sz w:val="22"/>
          <w:szCs w:val="22"/>
        </w:rPr>
      </w:pPr>
    </w:p>
    <w:p w:rsidR="007D54C8" w:rsidRPr="007D54C8" w:rsidRDefault="007D54C8" w:rsidP="007D54C8">
      <w:pPr>
        <w:jc w:val="center"/>
        <w:rPr>
          <w:b/>
          <w:sz w:val="22"/>
          <w:szCs w:val="22"/>
        </w:rPr>
      </w:pPr>
      <w:r w:rsidRPr="007D54C8">
        <w:rPr>
          <w:sz w:val="22"/>
          <w:szCs w:val="22"/>
        </w:rPr>
        <w:lastRenderedPageBreak/>
        <w:t>4. План реализации комплекса процессных мероприятий на 2025 – 2027 годы</w:t>
      </w:r>
    </w:p>
    <w:p w:rsidR="007D54C8" w:rsidRPr="007D54C8" w:rsidRDefault="007D54C8" w:rsidP="007D54C8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7D54C8" w:rsidRPr="007D54C8" w:rsidTr="007D54C8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№ </w:t>
            </w:r>
            <w:proofErr w:type="gramStart"/>
            <w:r w:rsidRPr="007D54C8">
              <w:rPr>
                <w:sz w:val="22"/>
                <w:szCs w:val="22"/>
              </w:rPr>
              <w:t>п</w:t>
            </w:r>
            <w:proofErr w:type="gramEnd"/>
            <w:r w:rsidRPr="007D54C8">
              <w:rPr>
                <w:sz w:val="22"/>
                <w:szCs w:val="22"/>
              </w:rPr>
              <w:t>/п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Наименование мероприятия (результата),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контрольной точки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Ответственный исполнитель </w:t>
            </w:r>
          </w:p>
          <w:p w:rsidR="007D54C8" w:rsidRPr="007D54C8" w:rsidRDefault="007D54C8" w:rsidP="00B816DC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(Ф.И.О., должность, Администрации </w:t>
            </w:r>
            <w:r w:rsidR="00B816DC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7D54C8">
              <w:rPr>
                <w:sz w:val="22"/>
                <w:szCs w:val="22"/>
              </w:rPr>
              <w:t>Октябрьского, организации)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Информационная система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(источник данных)</w:t>
            </w:r>
          </w:p>
        </w:tc>
      </w:tr>
    </w:tbl>
    <w:p w:rsidR="007D54C8" w:rsidRPr="007D54C8" w:rsidRDefault="007D54C8" w:rsidP="007D54C8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7D54C8" w:rsidRPr="007D54C8" w:rsidTr="007D54C8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2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4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6</w:t>
            </w:r>
          </w:p>
        </w:tc>
      </w:tr>
      <w:tr w:rsidR="007D54C8" w:rsidRPr="007D54C8" w:rsidTr="007D54C8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B816DC">
            <w:pPr>
              <w:jc w:val="center"/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1. Задача комплекса процессных мероприятий</w:t>
            </w:r>
          </w:p>
          <w:p w:rsidR="007D54C8" w:rsidRPr="007D54C8" w:rsidRDefault="007D54C8" w:rsidP="00B816DC">
            <w:pPr>
              <w:jc w:val="center"/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«Осуществлен внутренний муниципальный финансовый контроль в соответствии с требованиями</w:t>
            </w:r>
          </w:p>
          <w:p w:rsidR="007D54C8" w:rsidRPr="007D54C8" w:rsidRDefault="007D54C8" w:rsidP="00B816DC">
            <w:pPr>
              <w:jc w:val="center"/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7D54C8" w:rsidRPr="007D54C8" w:rsidTr="007D54C8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1.1.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Мероприятие (результат) 1</w:t>
            </w:r>
          </w:p>
          <w:p w:rsidR="007D54C8" w:rsidRPr="007D54C8" w:rsidRDefault="007D54C8" w:rsidP="00B816DC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«Обеспечено осуществление внутреннего муниципального финансового контроля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B816DC" w:rsidP="00B816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финансово-экономическая</w:t>
            </w:r>
            <w:r w:rsidR="007D54C8" w:rsidRPr="007D54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служба</w:t>
            </w:r>
            <w:r w:rsidR="007D54C8" w:rsidRPr="007D54C8">
              <w:rPr>
                <w:sz w:val="22"/>
                <w:szCs w:val="22"/>
              </w:rPr>
              <w:t xml:space="preserve"> Администрации</w:t>
            </w:r>
            <w:r>
              <w:rPr>
                <w:sz w:val="22"/>
                <w:szCs w:val="22"/>
              </w:rPr>
              <w:t xml:space="preserve"> Мокрологского сельского поселения</w:t>
            </w:r>
            <w:r w:rsidR="007D54C8" w:rsidRPr="007D54C8">
              <w:rPr>
                <w:sz w:val="22"/>
                <w:szCs w:val="22"/>
              </w:rPr>
              <w:t xml:space="preserve"> Октябрьского района (</w:t>
            </w:r>
            <w:proofErr w:type="spellStart"/>
            <w:r>
              <w:rPr>
                <w:sz w:val="22"/>
                <w:szCs w:val="22"/>
              </w:rPr>
              <w:t>Русова</w:t>
            </w:r>
            <w:proofErr w:type="spellEnd"/>
            <w:r>
              <w:rPr>
                <w:sz w:val="22"/>
                <w:szCs w:val="22"/>
              </w:rPr>
              <w:t xml:space="preserve"> Ирина Анатольевна</w:t>
            </w:r>
            <w:r w:rsidR="007D54C8" w:rsidRPr="007D54C8">
              <w:rPr>
                <w:sz w:val="22"/>
                <w:szCs w:val="22"/>
              </w:rPr>
              <w:t xml:space="preserve"> </w:t>
            </w:r>
            <w:proofErr w:type="gramStart"/>
            <w:r w:rsidR="007D54C8" w:rsidRPr="007D54C8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н</w:t>
            </w:r>
            <w:proofErr w:type="gramEnd"/>
            <w:r>
              <w:rPr>
                <w:sz w:val="22"/>
                <w:szCs w:val="22"/>
              </w:rPr>
              <w:t>ачальник</w:t>
            </w:r>
            <w:r w:rsidR="007D54C8" w:rsidRPr="007D54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финансово – экономической службы</w:t>
            </w:r>
            <w:r w:rsidR="007D54C8" w:rsidRPr="007D54C8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>Гукова Ирина Борисовна</w:t>
            </w:r>
            <w:r w:rsidR="007D54C8" w:rsidRPr="007D54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="007D54C8" w:rsidRPr="007D54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ведущий специалист по экономическим вопросам</w:t>
            </w:r>
            <w:r w:rsidR="007D54C8" w:rsidRPr="007D54C8">
              <w:rPr>
                <w:sz w:val="22"/>
                <w:szCs w:val="22"/>
              </w:rPr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–</w:t>
            </w:r>
          </w:p>
        </w:tc>
      </w:tr>
      <w:tr w:rsidR="007D54C8" w:rsidRPr="007D54C8" w:rsidTr="007D54C8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1.2.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Контрольная точка 1.1.</w:t>
            </w:r>
          </w:p>
          <w:p w:rsidR="007D54C8" w:rsidRPr="007D54C8" w:rsidRDefault="007D54C8" w:rsidP="00B816DC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Утвержден план контрольных мероприятий фин</w:t>
            </w:r>
            <w:r w:rsidR="00B816DC">
              <w:rPr>
                <w:sz w:val="22"/>
                <w:szCs w:val="22"/>
              </w:rPr>
              <w:t>ансово-экономической</w:t>
            </w:r>
            <w:r w:rsidRPr="007D54C8">
              <w:rPr>
                <w:sz w:val="22"/>
                <w:szCs w:val="22"/>
              </w:rPr>
              <w:t xml:space="preserve"> </w:t>
            </w:r>
            <w:r w:rsidR="00B816DC">
              <w:rPr>
                <w:sz w:val="22"/>
                <w:szCs w:val="22"/>
              </w:rPr>
              <w:t xml:space="preserve">службы </w:t>
            </w:r>
            <w:r w:rsidRPr="007D54C8">
              <w:rPr>
                <w:sz w:val="22"/>
                <w:szCs w:val="22"/>
              </w:rPr>
              <w:t xml:space="preserve">Администрации </w:t>
            </w:r>
            <w:r w:rsidR="00B816DC">
              <w:rPr>
                <w:sz w:val="22"/>
                <w:szCs w:val="22"/>
              </w:rPr>
              <w:t xml:space="preserve">Мокрологского сельского поселения </w:t>
            </w:r>
            <w:r w:rsidRPr="007D54C8">
              <w:rPr>
                <w:sz w:val="22"/>
                <w:szCs w:val="22"/>
              </w:rPr>
              <w:t>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2025 г.</w:t>
            </w:r>
          </w:p>
          <w:p w:rsidR="00DB2620" w:rsidRDefault="00DB2620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2026 г.</w:t>
            </w:r>
          </w:p>
          <w:p w:rsidR="00DB2620" w:rsidRPr="007D54C8" w:rsidRDefault="00DB2620" w:rsidP="007D54C8">
            <w:pPr>
              <w:rPr>
                <w:sz w:val="22"/>
                <w:szCs w:val="22"/>
              </w:rPr>
            </w:pPr>
            <w:r w:rsidRPr="00DB2620">
              <w:rPr>
                <w:sz w:val="22"/>
                <w:szCs w:val="22"/>
              </w:rPr>
              <w:t>31 декабря 2027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B816DC" w:rsidP="00B816DC">
            <w:pPr>
              <w:rPr>
                <w:sz w:val="22"/>
                <w:szCs w:val="22"/>
              </w:rPr>
            </w:pPr>
            <w:r w:rsidRPr="00B816DC">
              <w:rPr>
                <w:sz w:val="22"/>
                <w:szCs w:val="22"/>
              </w:rPr>
              <w:t xml:space="preserve">финансово-экономическая служба Администрации Мокрологского сельского поселения Октябрьского района </w:t>
            </w:r>
            <w:r>
              <w:rPr>
                <w:sz w:val="22"/>
                <w:szCs w:val="22"/>
              </w:rPr>
              <w:t>(</w:t>
            </w:r>
            <w:r w:rsidRPr="00B816DC">
              <w:rPr>
                <w:sz w:val="22"/>
                <w:szCs w:val="22"/>
              </w:rPr>
              <w:t>Гукова Ирина Борисовна – ведущий специалист по экономическим вопросам)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B816DC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план контрольных меропри</w:t>
            </w:r>
            <w:r w:rsidR="00B816DC">
              <w:rPr>
                <w:sz w:val="22"/>
                <w:szCs w:val="22"/>
              </w:rPr>
              <w:t>ятий финансово-экономической службы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–</w:t>
            </w:r>
          </w:p>
        </w:tc>
      </w:tr>
      <w:tr w:rsidR="007D54C8" w:rsidRPr="007D54C8" w:rsidTr="007D54C8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1.3.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Контрольная точка 1.2.</w:t>
            </w:r>
          </w:p>
          <w:p w:rsidR="007D54C8" w:rsidRPr="007D54C8" w:rsidRDefault="007D54C8" w:rsidP="007D54C8">
            <w:pPr>
              <w:rPr>
                <w:b/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2025 г.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2025 г.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сентября 2025 г.</w:t>
            </w:r>
          </w:p>
          <w:p w:rsid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2025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lastRenderedPageBreak/>
              <w:t>30 сентября 2026 г.</w:t>
            </w:r>
          </w:p>
          <w:p w:rsidR="00DB2620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2026 г.</w:t>
            </w:r>
          </w:p>
          <w:p w:rsidR="00DB2620" w:rsidRPr="00DB2620" w:rsidRDefault="00DB2620" w:rsidP="00DB2620">
            <w:pPr>
              <w:rPr>
                <w:sz w:val="22"/>
                <w:szCs w:val="22"/>
              </w:rPr>
            </w:pPr>
            <w:r w:rsidRPr="00DB2620">
              <w:rPr>
                <w:sz w:val="22"/>
                <w:szCs w:val="22"/>
              </w:rPr>
              <w:t>31 марта 2027 г.</w:t>
            </w:r>
          </w:p>
          <w:p w:rsidR="00DB2620" w:rsidRPr="00DB2620" w:rsidRDefault="00DB2620" w:rsidP="00DB2620">
            <w:pPr>
              <w:rPr>
                <w:sz w:val="22"/>
                <w:szCs w:val="22"/>
              </w:rPr>
            </w:pPr>
            <w:r w:rsidRPr="00DB2620">
              <w:rPr>
                <w:sz w:val="22"/>
                <w:szCs w:val="22"/>
              </w:rPr>
              <w:t>30 июня 2027 г.</w:t>
            </w:r>
          </w:p>
          <w:p w:rsidR="00DB2620" w:rsidRPr="00DB2620" w:rsidRDefault="00DB2620" w:rsidP="00DB2620">
            <w:pPr>
              <w:rPr>
                <w:sz w:val="22"/>
                <w:szCs w:val="22"/>
              </w:rPr>
            </w:pPr>
            <w:r w:rsidRPr="00DB2620">
              <w:rPr>
                <w:sz w:val="22"/>
                <w:szCs w:val="22"/>
              </w:rPr>
              <w:t>30 сентября 2027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DB2620">
              <w:rPr>
                <w:sz w:val="22"/>
                <w:szCs w:val="22"/>
              </w:rPr>
              <w:t>31 декабря 2027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B816DC" w:rsidP="007D54C8">
            <w:pPr>
              <w:rPr>
                <w:sz w:val="22"/>
                <w:szCs w:val="22"/>
              </w:rPr>
            </w:pPr>
            <w:r w:rsidRPr="00B816DC">
              <w:rPr>
                <w:sz w:val="22"/>
                <w:szCs w:val="22"/>
              </w:rPr>
              <w:lastRenderedPageBreak/>
              <w:t xml:space="preserve">финансово-экономическая служба Администрации Мокрологского сельского поселения Октябрьского района (Гукова Ирина Борисовна – ведущий </w:t>
            </w:r>
            <w:r w:rsidRPr="00B816DC">
              <w:rPr>
                <w:sz w:val="22"/>
                <w:szCs w:val="22"/>
              </w:rPr>
              <w:lastRenderedPageBreak/>
              <w:t>специалист по экономическим вопросам)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B816DC" w:rsidP="007D54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распоряжения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о назначении контрольных мероприятий,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b/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–</w:t>
            </w:r>
          </w:p>
        </w:tc>
      </w:tr>
      <w:tr w:rsidR="007D54C8" w:rsidRPr="007D54C8" w:rsidTr="007D54C8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lastRenderedPageBreak/>
              <w:t>1.4.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Контрольная точка 1.3.</w:t>
            </w:r>
          </w:p>
          <w:p w:rsidR="007D54C8" w:rsidRPr="007D54C8" w:rsidRDefault="007D54C8" w:rsidP="007D54C8">
            <w:pPr>
              <w:rPr>
                <w:b/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Осуществлена реализация результатов контрольных мероприятий</w:t>
            </w:r>
            <w:r w:rsidRPr="007D54C8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2025 г.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2025 г.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сентября 2025 г.</w:t>
            </w:r>
          </w:p>
          <w:p w:rsid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2025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сентября 2026 г.</w:t>
            </w:r>
          </w:p>
          <w:p w:rsidR="00DB2620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2027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2027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сентября 2027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2027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B816DC" w:rsidP="007D54C8">
            <w:pPr>
              <w:rPr>
                <w:sz w:val="22"/>
                <w:szCs w:val="22"/>
              </w:rPr>
            </w:pPr>
            <w:r w:rsidRPr="00B816DC">
              <w:rPr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 (Гукова Ирина Борисовна – ведущий специалист по экономическим вопросам)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представления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об устранении выявленных нарушений, их причин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и условий;</w:t>
            </w:r>
            <w:r w:rsidR="00B816DC">
              <w:rPr>
                <w:sz w:val="22"/>
                <w:szCs w:val="22"/>
              </w:rPr>
              <w:t xml:space="preserve"> </w:t>
            </w:r>
            <w:r w:rsidRPr="007D54C8">
              <w:rPr>
                <w:sz w:val="22"/>
                <w:szCs w:val="22"/>
              </w:rPr>
              <w:t xml:space="preserve">предписания </w:t>
            </w:r>
          </w:p>
          <w:p w:rsidR="007D54C8" w:rsidRPr="007D54C8" w:rsidRDefault="007D54C8" w:rsidP="00B816DC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о возмещении ущерба, причиненного </w:t>
            </w:r>
            <w:proofErr w:type="spellStart"/>
            <w:r w:rsidR="00B816DC">
              <w:rPr>
                <w:sz w:val="22"/>
                <w:szCs w:val="22"/>
              </w:rPr>
              <w:t>Мокрологскому</w:t>
            </w:r>
            <w:proofErr w:type="spellEnd"/>
            <w:r w:rsidR="00B816DC">
              <w:rPr>
                <w:sz w:val="22"/>
                <w:szCs w:val="22"/>
              </w:rPr>
              <w:t xml:space="preserve"> сельскому поселению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–</w:t>
            </w:r>
          </w:p>
        </w:tc>
      </w:tr>
      <w:tr w:rsidR="007D54C8" w:rsidRPr="007D54C8" w:rsidTr="007D54C8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1.5.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Контрольная точка 1.4.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2025 г.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2025 г.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сентября 2025 г.</w:t>
            </w:r>
          </w:p>
          <w:p w:rsid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2025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сентября 2026 г.</w:t>
            </w:r>
          </w:p>
          <w:p w:rsidR="00DB2620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2026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марта 2027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июня 2027 г.</w:t>
            </w:r>
          </w:p>
          <w:p w:rsidR="00DB2620" w:rsidRPr="007D54C8" w:rsidRDefault="00DB2620" w:rsidP="00DB2620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30 сентября 2027 г.</w:t>
            </w:r>
          </w:p>
          <w:p w:rsidR="00DB2620" w:rsidRPr="007D54C8" w:rsidRDefault="00DB2620" w:rsidP="00DB2620">
            <w:pPr>
              <w:rPr>
                <w:b/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31 декабря 2027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B816DC" w:rsidP="007D54C8">
            <w:pPr>
              <w:rPr>
                <w:sz w:val="22"/>
                <w:szCs w:val="22"/>
              </w:rPr>
            </w:pPr>
            <w:r w:rsidRPr="00B816DC">
              <w:rPr>
                <w:sz w:val="22"/>
                <w:szCs w:val="22"/>
              </w:rPr>
              <w:t>финансово-экономическая служба Администрации Мокрологского сельского поселения Октябрьского района (Гукова Ирина Борисовна – ведущий специалист по экономическим вопросам)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протоколы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об административных правонарушениях, постановления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 xml:space="preserve">по делам </w:t>
            </w:r>
          </w:p>
          <w:p w:rsidR="007D54C8" w:rsidRPr="007D54C8" w:rsidRDefault="007D54C8" w:rsidP="007D54C8">
            <w:pPr>
              <w:rPr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об 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D54C8" w:rsidRPr="007D54C8" w:rsidRDefault="007D54C8" w:rsidP="007D54C8">
            <w:pPr>
              <w:rPr>
                <w:b/>
                <w:sz w:val="22"/>
                <w:szCs w:val="22"/>
              </w:rPr>
            </w:pPr>
            <w:r w:rsidRPr="007D54C8">
              <w:rPr>
                <w:sz w:val="22"/>
                <w:szCs w:val="22"/>
              </w:rPr>
              <w:t>–</w:t>
            </w:r>
          </w:p>
        </w:tc>
      </w:tr>
    </w:tbl>
    <w:p w:rsidR="007D54C8" w:rsidRPr="007D54C8" w:rsidRDefault="007D54C8" w:rsidP="007D54C8">
      <w:pPr>
        <w:rPr>
          <w:sz w:val="22"/>
          <w:szCs w:val="22"/>
        </w:rPr>
      </w:pPr>
    </w:p>
    <w:p w:rsidR="007D54C8" w:rsidRPr="007D54C8" w:rsidRDefault="007D54C8" w:rsidP="007D54C8">
      <w:pPr>
        <w:rPr>
          <w:sz w:val="22"/>
          <w:szCs w:val="22"/>
        </w:rPr>
      </w:pPr>
      <w:r w:rsidRPr="007D54C8">
        <w:rPr>
          <w:sz w:val="22"/>
          <w:szCs w:val="22"/>
        </w:rPr>
        <w:t>Примечание.</w:t>
      </w:r>
    </w:p>
    <w:p w:rsidR="007D54C8" w:rsidRPr="007D54C8" w:rsidRDefault="007D54C8" w:rsidP="007D54C8">
      <w:pPr>
        <w:rPr>
          <w:sz w:val="22"/>
          <w:szCs w:val="22"/>
        </w:rPr>
      </w:pPr>
      <w:r w:rsidRPr="007D54C8">
        <w:rPr>
          <w:sz w:val="22"/>
          <w:szCs w:val="22"/>
        </w:rPr>
        <w:t>Х – данные ячейки не заполняются.</w:t>
      </w:r>
    </w:p>
    <w:p w:rsidR="007D54C8" w:rsidRPr="007D54C8" w:rsidRDefault="007D54C8" w:rsidP="007D54C8">
      <w:pPr>
        <w:rPr>
          <w:sz w:val="22"/>
          <w:szCs w:val="22"/>
        </w:rPr>
      </w:pPr>
    </w:p>
    <w:p w:rsidR="007D54C8" w:rsidRPr="007D54C8" w:rsidRDefault="007D54C8" w:rsidP="007D54C8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2"/>
        <w:gridCol w:w="4394"/>
        <w:gridCol w:w="4962"/>
      </w:tblGrid>
      <w:tr w:rsidR="007D54C8" w:rsidRPr="007D54C8" w:rsidTr="007D54C8">
        <w:tc>
          <w:tcPr>
            <w:tcW w:w="530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14850" w:rsidRDefault="00B14850" w:rsidP="007D54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Старший инспектор по делопроизводству    </w:t>
            </w:r>
          </w:p>
          <w:p w:rsidR="007D54C8" w:rsidRPr="007D54C8" w:rsidRDefault="00B14850" w:rsidP="00DB26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 архивной работе</w:t>
            </w:r>
            <w:r w:rsidR="007D54C8" w:rsidRPr="007D54C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      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7D54C8" w:rsidRPr="007D54C8" w:rsidRDefault="007D54C8" w:rsidP="007D54C8">
            <w:pPr>
              <w:rPr>
                <w:sz w:val="22"/>
                <w:szCs w:val="22"/>
              </w:rPr>
            </w:pPr>
          </w:p>
        </w:tc>
        <w:tc>
          <w:tcPr>
            <w:tcW w:w="496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D54C8" w:rsidRPr="007D54C8" w:rsidRDefault="00B14850" w:rsidP="00DB2620">
            <w:pPr>
              <w:ind w:firstLine="720"/>
              <w:rPr>
                <w:sz w:val="22"/>
                <w:szCs w:val="22"/>
              </w:rPr>
            </w:pPr>
            <w:proofErr w:type="spellStart"/>
            <w:r w:rsidRPr="00B14850">
              <w:rPr>
                <w:sz w:val="22"/>
                <w:szCs w:val="22"/>
              </w:rPr>
              <w:t>М.П.Фомина</w:t>
            </w:r>
            <w:proofErr w:type="spellEnd"/>
          </w:p>
        </w:tc>
      </w:tr>
    </w:tbl>
    <w:p w:rsidR="007D54C8" w:rsidRPr="000E1E41" w:rsidRDefault="007D54C8" w:rsidP="000E1E41">
      <w:pPr>
        <w:rPr>
          <w:sz w:val="22"/>
          <w:szCs w:val="22"/>
        </w:rPr>
      </w:pPr>
    </w:p>
    <w:sectPr w:rsidR="007D54C8" w:rsidRPr="000E1E41" w:rsidSect="004E6BF8">
      <w:pgSz w:w="16840" w:h="11907" w:orient="landscape"/>
      <w:pgMar w:top="992" w:right="1247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3C0" w:rsidRDefault="000123C0">
      <w:r>
        <w:separator/>
      </w:r>
    </w:p>
  </w:endnote>
  <w:endnote w:type="continuationSeparator" w:id="0">
    <w:p w:rsidR="000123C0" w:rsidRDefault="00012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066" w:rsidRDefault="0066306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63066" w:rsidRDefault="0066306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066" w:rsidRDefault="00663066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B2620">
      <w:rPr>
        <w:rStyle w:val="ab"/>
        <w:noProof/>
      </w:rPr>
      <w:t>36</w:t>
    </w:r>
    <w:r>
      <w:rPr>
        <w:rStyle w:val="ab"/>
      </w:rPr>
      <w:fldChar w:fldCharType="end"/>
    </w:r>
  </w:p>
  <w:p w:rsidR="00663066" w:rsidRPr="00514F2F" w:rsidRDefault="00663066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3C0" w:rsidRDefault="000123C0">
      <w:r>
        <w:separator/>
      </w:r>
    </w:p>
  </w:footnote>
  <w:footnote w:type="continuationSeparator" w:id="0">
    <w:p w:rsidR="000123C0" w:rsidRDefault="00012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12pt;height:12pt" o:bullet="t">
        <v:imagedata r:id="rId1" o:title=""/>
      </v:shape>
    </w:pict>
  </w:numPicBullet>
  <w:abstractNum w:abstractNumId="0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9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0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2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3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5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6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4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8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9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3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4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24"/>
  </w:num>
  <w:num w:numId="5">
    <w:abstractNumId w:val="20"/>
  </w:num>
  <w:num w:numId="6">
    <w:abstractNumId w:val="8"/>
  </w:num>
  <w:num w:numId="7">
    <w:abstractNumId w:val="0"/>
  </w:num>
  <w:num w:numId="8">
    <w:abstractNumId w:val="32"/>
  </w:num>
  <w:num w:numId="9">
    <w:abstractNumId w:val="34"/>
  </w:num>
  <w:num w:numId="10">
    <w:abstractNumId w:val="17"/>
  </w:num>
  <w:num w:numId="11">
    <w:abstractNumId w:val="16"/>
  </w:num>
  <w:num w:numId="12">
    <w:abstractNumId w:val="29"/>
  </w:num>
  <w:num w:numId="13">
    <w:abstractNumId w:val="23"/>
  </w:num>
  <w:num w:numId="14">
    <w:abstractNumId w:val="12"/>
  </w:num>
  <w:num w:numId="15">
    <w:abstractNumId w:val="19"/>
  </w:num>
  <w:num w:numId="16">
    <w:abstractNumId w:val="2"/>
  </w:num>
  <w:num w:numId="17">
    <w:abstractNumId w:val="15"/>
  </w:num>
  <w:num w:numId="18">
    <w:abstractNumId w:val="10"/>
  </w:num>
  <w:num w:numId="19">
    <w:abstractNumId w:val="21"/>
  </w:num>
  <w:num w:numId="20">
    <w:abstractNumId w:val="33"/>
  </w:num>
  <w:num w:numId="21">
    <w:abstractNumId w:val="3"/>
  </w:num>
  <w:num w:numId="22">
    <w:abstractNumId w:val="22"/>
  </w:num>
  <w:num w:numId="23">
    <w:abstractNumId w:val="25"/>
  </w:num>
  <w:num w:numId="24">
    <w:abstractNumId w:val="27"/>
  </w:num>
  <w:num w:numId="25">
    <w:abstractNumId w:val="30"/>
  </w:num>
  <w:num w:numId="26">
    <w:abstractNumId w:val="31"/>
  </w:num>
  <w:num w:numId="27">
    <w:abstractNumId w:val="28"/>
  </w:num>
  <w:num w:numId="28">
    <w:abstractNumId w:val="7"/>
  </w:num>
  <w:num w:numId="29">
    <w:abstractNumId w:val="1"/>
  </w:num>
  <w:num w:numId="30">
    <w:abstractNumId w:val="9"/>
  </w:num>
  <w:num w:numId="31">
    <w:abstractNumId w:val="6"/>
  </w:num>
  <w:num w:numId="32">
    <w:abstractNumId w:val="26"/>
  </w:num>
  <w:num w:numId="33">
    <w:abstractNumId w:val="11"/>
  </w:num>
  <w:num w:numId="34">
    <w:abstractNumId w:val="18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23C0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C4A3D"/>
    <w:rsid w:val="000C735B"/>
    <w:rsid w:val="000D157C"/>
    <w:rsid w:val="000D2540"/>
    <w:rsid w:val="000D3000"/>
    <w:rsid w:val="000E069B"/>
    <w:rsid w:val="000E1E41"/>
    <w:rsid w:val="000E7B76"/>
    <w:rsid w:val="000F03F1"/>
    <w:rsid w:val="000F04A6"/>
    <w:rsid w:val="000F3274"/>
    <w:rsid w:val="000F5090"/>
    <w:rsid w:val="00106A10"/>
    <w:rsid w:val="0011245F"/>
    <w:rsid w:val="00113758"/>
    <w:rsid w:val="001164A9"/>
    <w:rsid w:val="00116B82"/>
    <w:rsid w:val="00117BA7"/>
    <w:rsid w:val="00122233"/>
    <w:rsid w:val="00122D77"/>
    <w:rsid w:val="00125EEE"/>
    <w:rsid w:val="00130458"/>
    <w:rsid w:val="00130C64"/>
    <w:rsid w:val="00132B50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3B51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3186"/>
    <w:rsid w:val="001A49DD"/>
    <w:rsid w:val="001A4D9B"/>
    <w:rsid w:val="001A6182"/>
    <w:rsid w:val="001A7E73"/>
    <w:rsid w:val="001B1A2B"/>
    <w:rsid w:val="001B5ED4"/>
    <w:rsid w:val="001B61CF"/>
    <w:rsid w:val="001C3D4D"/>
    <w:rsid w:val="001C72A8"/>
    <w:rsid w:val="001D2AC1"/>
    <w:rsid w:val="001D4110"/>
    <w:rsid w:val="001E044C"/>
    <w:rsid w:val="001E193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1F74B9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467C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75FBB"/>
    <w:rsid w:val="00283087"/>
    <w:rsid w:val="00286DD6"/>
    <w:rsid w:val="002871A8"/>
    <w:rsid w:val="00287B44"/>
    <w:rsid w:val="002909FB"/>
    <w:rsid w:val="00290DE8"/>
    <w:rsid w:val="0029204B"/>
    <w:rsid w:val="00294B1D"/>
    <w:rsid w:val="002957A0"/>
    <w:rsid w:val="00297F9A"/>
    <w:rsid w:val="002A5012"/>
    <w:rsid w:val="002B0020"/>
    <w:rsid w:val="002B0A9E"/>
    <w:rsid w:val="002B0F3C"/>
    <w:rsid w:val="002B15BD"/>
    <w:rsid w:val="002B2A09"/>
    <w:rsid w:val="002B2F5C"/>
    <w:rsid w:val="002B7B47"/>
    <w:rsid w:val="002C0360"/>
    <w:rsid w:val="002C6B52"/>
    <w:rsid w:val="002D026D"/>
    <w:rsid w:val="002D319D"/>
    <w:rsid w:val="002D4C6B"/>
    <w:rsid w:val="002D7D4C"/>
    <w:rsid w:val="002E37A5"/>
    <w:rsid w:val="002E49CE"/>
    <w:rsid w:val="002E5E64"/>
    <w:rsid w:val="002E6275"/>
    <w:rsid w:val="002E641C"/>
    <w:rsid w:val="002F0C00"/>
    <w:rsid w:val="002F13CA"/>
    <w:rsid w:val="002F15EF"/>
    <w:rsid w:val="002F3E7F"/>
    <w:rsid w:val="002F4BE9"/>
    <w:rsid w:val="002F78BF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2E8C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B6A13"/>
    <w:rsid w:val="003C324C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0FA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0B0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65C9"/>
    <w:rsid w:val="004B700C"/>
    <w:rsid w:val="004C184D"/>
    <w:rsid w:val="004C1BDA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6BF8"/>
    <w:rsid w:val="004E7A57"/>
    <w:rsid w:val="004F2DA2"/>
    <w:rsid w:val="004F4CBB"/>
    <w:rsid w:val="00506536"/>
    <w:rsid w:val="005066E2"/>
    <w:rsid w:val="0050720C"/>
    <w:rsid w:val="00514F2F"/>
    <w:rsid w:val="00515F44"/>
    <w:rsid w:val="005205E3"/>
    <w:rsid w:val="00523E32"/>
    <w:rsid w:val="00525A8F"/>
    <w:rsid w:val="0052699E"/>
    <w:rsid w:val="005300D7"/>
    <w:rsid w:val="00532BF3"/>
    <w:rsid w:val="00533026"/>
    <w:rsid w:val="00540739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0108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567BD"/>
    <w:rsid w:val="00663066"/>
    <w:rsid w:val="00664F06"/>
    <w:rsid w:val="0067076C"/>
    <w:rsid w:val="006715A1"/>
    <w:rsid w:val="00673084"/>
    <w:rsid w:val="00673FEC"/>
    <w:rsid w:val="00676E9C"/>
    <w:rsid w:val="00677B96"/>
    <w:rsid w:val="00680CE4"/>
    <w:rsid w:val="00683F28"/>
    <w:rsid w:val="006849D3"/>
    <w:rsid w:val="00684E0A"/>
    <w:rsid w:val="006857FB"/>
    <w:rsid w:val="006914C7"/>
    <w:rsid w:val="00691AEE"/>
    <w:rsid w:val="006929D2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4D40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95A"/>
    <w:rsid w:val="0072038E"/>
    <w:rsid w:val="00724CD4"/>
    <w:rsid w:val="0073091A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56FD2"/>
    <w:rsid w:val="007609F5"/>
    <w:rsid w:val="0076534B"/>
    <w:rsid w:val="0076575F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D54C8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3F75"/>
    <w:rsid w:val="00856206"/>
    <w:rsid w:val="008621C4"/>
    <w:rsid w:val="00872359"/>
    <w:rsid w:val="00872A46"/>
    <w:rsid w:val="00877A61"/>
    <w:rsid w:val="0088156D"/>
    <w:rsid w:val="00883F38"/>
    <w:rsid w:val="00887D8D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693E"/>
    <w:rsid w:val="00917F0A"/>
    <w:rsid w:val="00920995"/>
    <w:rsid w:val="009255C2"/>
    <w:rsid w:val="00930AAD"/>
    <w:rsid w:val="00932D08"/>
    <w:rsid w:val="00934EE2"/>
    <w:rsid w:val="009377D6"/>
    <w:rsid w:val="00940315"/>
    <w:rsid w:val="00940B48"/>
    <w:rsid w:val="00941411"/>
    <w:rsid w:val="00944C99"/>
    <w:rsid w:val="009453A3"/>
    <w:rsid w:val="0095124A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9F51D0"/>
    <w:rsid w:val="00A00934"/>
    <w:rsid w:val="00A02510"/>
    <w:rsid w:val="00A05C6A"/>
    <w:rsid w:val="00A0745C"/>
    <w:rsid w:val="00A101DA"/>
    <w:rsid w:val="00A10D58"/>
    <w:rsid w:val="00A12A53"/>
    <w:rsid w:val="00A13F65"/>
    <w:rsid w:val="00A1409F"/>
    <w:rsid w:val="00A15356"/>
    <w:rsid w:val="00A15C8F"/>
    <w:rsid w:val="00A23923"/>
    <w:rsid w:val="00A320BA"/>
    <w:rsid w:val="00A3787D"/>
    <w:rsid w:val="00A379CC"/>
    <w:rsid w:val="00A37F5D"/>
    <w:rsid w:val="00A406DE"/>
    <w:rsid w:val="00A41C00"/>
    <w:rsid w:val="00A4204B"/>
    <w:rsid w:val="00A5597F"/>
    <w:rsid w:val="00A56D80"/>
    <w:rsid w:val="00A64BD1"/>
    <w:rsid w:val="00A730BC"/>
    <w:rsid w:val="00A77C39"/>
    <w:rsid w:val="00A8030E"/>
    <w:rsid w:val="00A833DF"/>
    <w:rsid w:val="00A83A19"/>
    <w:rsid w:val="00A83F4D"/>
    <w:rsid w:val="00A9194E"/>
    <w:rsid w:val="00A9229F"/>
    <w:rsid w:val="00A94B37"/>
    <w:rsid w:val="00A96EF6"/>
    <w:rsid w:val="00AA0DE2"/>
    <w:rsid w:val="00AA2186"/>
    <w:rsid w:val="00AA3750"/>
    <w:rsid w:val="00AA4186"/>
    <w:rsid w:val="00AA4875"/>
    <w:rsid w:val="00AB5B8E"/>
    <w:rsid w:val="00AD315F"/>
    <w:rsid w:val="00AE1249"/>
    <w:rsid w:val="00AE2FF5"/>
    <w:rsid w:val="00AE4D3E"/>
    <w:rsid w:val="00AE5C32"/>
    <w:rsid w:val="00AE5F1E"/>
    <w:rsid w:val="00AF11E8"/>
    <w:rsid w:val="00AF1AFD"/>
    <w:rsid w:val="00AF2A90"/>
    <w:rsid w:val="00AF6AC8"/>
    <w:rsid w:val="00AF7B51"/>
    <w:rsid w:val="00B14850"/>
    <w:rsid w:val="00B2055C"/>
    <w:rsid w:val="00B20710"/>
    <w:rsid w:val="00B21087"/>
    <w:rsid w:val="00B21316"/>
    <w:rsid w:val="00B21B53"/>
    <w:rsid w:val="00B23477"/>
    <w:rsid w:val="00B23E3C"/>
    <w:rsid w:val="00B24D03"/>
    <w:rsid w:val="00B264B0"/>
    <w:rsid w:val="00B3323F"/>
    <w:rsid w:val="00B34942"/>
    <w:rsid w:val="00B3608B"/>
    <w:rsid w:val="00B40040"/>
    <w:rsid w:val="00B40300"/>
    <w:rsid w:val="00B418F1"/>
    <w:rsid w:val="00B41D47"/>
    <w:rsid w:val="00B4336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16DC"/>
    <w:rsid w:val="00B876EB"/>
    <w:rsid w:val="00B87B73"/>
    <w:rsid w:val="00B91F16"/>
    <w:rsid w:val="00B929F6"/>
    <w:rsid w:val="00B944D4"/>
    <w:rsid w:val="00B960B2"/>
    <w:rsid w:val="00BA0F1D"/>
    <w:rsid w:val="00BA41DB"/>
    <w:rsid w:val="00BA5D79"/>
    <w:rsid w:val="00BA6117"/>
    <w:rsid w:val="00BB5989"/>
    <w:rsid w:val="00BC2FE1"/>
    <w:rsid w:val="00BC5AB2"/>
    <w:rsid w:val="00BC5EA3"/>
    <w:rsid w:val="00BD269A"/>
    <w:rsid w:val="00BD2C15"/>
    <w:rsid w:val="00BD3CFE"/>
    <w:rsid w:val="00BD41AE"/>
    <w:rsid w:val="00BE02A0"/>
    <w:rsid w:val="00BE22DE"/>
    <w:rsid w:val="00BE260B"/>
    <w:rsid w:val="00BE6B7E"/>
    <w:rsid w:val="00BE730C"/>
    <w:rsid w:val="00BF16BA"/>
    <w:rsid w:val="00BF1E70"/>
    <w:rsid w:val="00BF502A"/>
    <w:rsid w:val="00BF7B12"/>
    <w:rsid w:val="00BF7CB0"/>
    <w:rsid w:val="00C069B7"/>
    <w:rsid w:val="00C20844"/>
    <w:rsid w:val="00C213F4"/>
    <w:rsid w:val="00C265E1"/>
    <w:rsid w:val="00C2751E"/>
    <w:rsid w:val="00C3203F"/>
    <w:rsid w:val="00C327FC"/>
    <w:rsid w:val="00C33492"/>
    <w:rsid w:val="00C33954"/>
    <w:rsid w:val="00C3514C"/>
    <w:rsid w:val="00C36ADB"/>
    <w:rsid w:val="00C43085"/>
    <w:rsid w:val="00C43C13"/>
    <w:rsid w:val="00C4513B"/>
    <w:rsid w:val="00C455EF"/>
    <w:rsid w:val="00C4574C"/>
    <w:rsid w:val="00C47FE5"/>
    <w:rsid w:val="00C516F5"/>
    <w:rsid w:val="00C563AB"/>
    <w:rsid w:val="00C56ED2"/>
    <w:rsid w:val="00C616F6"/>
    <w:rsid w:val="00C64F5D"/>
    <w:rsid w:val="00C72BBE"/>
    <w:rsid w:val="00C77018"/>
    <w:rsid w:val="00C82164"/>
    <w:rsid w:val="00C82293"/>
    <w:rsid w:val="00C837CF"/>
    <w:rsid w:val="00C83C00"/>
    <w:rsid w:val="00C8451E"/>
    <w:rsid w:val="00C8463A"/>
    <w:rsid w:val="00C879DF"/>
    <w:rsid w:val="00C92A1E"/>
    <w:rsid w:val="00C93F87"/>
    <w:rsid w:val="00C9751A"/>
    <w:rsid w:val="00CB2CC6"/>
    <w:rsid w:val="00CB4333"/>
    <w:rsid w:val="00CC0193"/>
    <w:rsid w:val="00CC0845"/>
    <w:rsid w:val="00CC5927"/>
    <w:rsid w:val="00CC6E83"/>
    <w:rsid w:val="00CD15E1"/>
    <w:rsid w:val="00CD2F25"/>
    <w:rsid w:val="00CD3069"/>
    <w:rsid w:val="00CD3948"/>
    <w:rsid w:val="00CD4150"/>
    <w:rsid w:val="00CE2496"/>
    <w:rsid w:val="00CE3122"/>
    <w:rsid w:val="00CF0121"/>
    <w:rsid w:val="00CF0B53"/>
    <w:rsid w:val="00CF1D47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6D9A"/>
    <w:rsid w:val="00D370ED"/>
    <w:rsid w:val="00D37E94"/>
    <w:rsid w:val="00D42214"/>
    <w:rsid w:val="00D42818"/>
    <w:rsid w:val="00D43C6B"/>
    <w:rsid w:val="00D44E55"/>
    <w:rsid w:val="00D46D48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5E44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2620"/>
    <w:rsid w:val="00DB2D53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1B4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1345E"/>
    <w:rsid w:val="00E20F09"/>
    <w:rsid w:val="00E22506"/>
    <w:rsid w:val="00E23CE3"/>
    <w:rsid w:val="00E2553D"/>
    <w:rsid w:val="00E30DAD"/>
    <w:rsid w:val="00E31035"/>
    <w:rsid w:val="00E32DA9"/>
    <w:rsid w:val="00E34D2C"/>
    <w:rsid w:val="00E34D41"/>
    <w:rsid w:val="00E35FD2"/>
    <w:rsid w:val="00E36F9C"/>
    <w:rsid w:val="00E37CF9"/>
    <w:rsid w:val="00E4126F"/>
    <w:rsid w:val="00E415F3"/>
    <w:rsid w:val="00E43F01"/>
    <w:rsid w:val="00E445A2"/>
    <w:rsid w:val="00E466DF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4802"/>
    <w:rsid w:val="00EB0794"/>
    <w:rsid w:val="00EB3684"/>
    <w:rsid w:val="00EB37BA"/>
    <w:rsid w:val="00EB533D"/>
    <w:rsid w:val="00EB7C13"/>
    <w:rsid w:val="00EC14ED"/>
    <w:rsid w:val="00EC190D"/>
    <w:rsid w:val="00EC3F36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B5AE5"/>
    <w:rsid w:val="00FC11DF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uiPriority w:val="99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uiPriority w:val="99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"/>
    <w:uiPriority w:val="99"/>
    <w:locked/>
    <w:rsid w:val="00C069B7"/>
    <w:rPr>
      <w:sz w:val="18"/>
      <w:shd w:val="clear" w:color="auto" w:fill="FFFFFF"/>
    </w:rPr>
  </w:style>
  <w:style w:type="paragraph" w:customStyle="1" w:styleId="5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0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uiPriority w:val="99"/>
    <w:qFormat/>
    <w:rsid w:val="00BE02A0"/>
    <w:pPr>
      <w:ind w:left="720"/>
      <w:contextualSpacing/>
    </w:pPr>
  </w:style>
  <w:style w:type="paragraph" w:styleId="af1">
    <w:name w:val="No Spacing"/>
    <w:link w:val="af2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3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4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6">
    <w:name w:val="то что надо"/>
    <w:basedOn w:val="a"/>
    <w:link w:val="af7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7">
    <w:name w:val="то что надо Знак"/>
    <w:link w:val="af6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2">
    <w:name w:val="Без интервала Знак"/>
    <w:link w:val="af1"/>
    <w:uiPriority w:val="99"/>
    <w:locked/>
    <w:rsid w:val="002F15EF"/>
    <w:rPr>
      <w:rFonts w:ascii="Calibri" w:hAnsi="Calibri"/>
      <w:sz w:val="22"/>
      <w:lang w:eastAsia="en-US"/>
    </w:rPr>
  </w:style>
  <w:style w:type="paragraph" w:customStyle="1" w:styleId="af9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54073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5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2962</TotalTime>
  <Pages>1</Pages>
  <Words>7927</Words>
  <Characters>45185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53006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240</cp:revision>
  <cp:lastPrinted>2024-11-13T07:32:00Z</cp:lastPrinted>
  <dcterms:created xsi:type="dcterms:W3CDTF">2018-02-12T06:56:00Z</dcterms:created>
  <dcterms:modified xsi:type="dcterms:W3CDTF">2024-11-13T07:33:00Z</dcterms:modified>
</cp:coreProperties>
</file>