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262998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1" o:spid="_x0000_i1025" type="#_x0000_t75" style="width:41.95pt;height:73.25pt;visibility:visible;mso-wrap-style:squar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416730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262998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.0</w:t>
      </w:r>
      <w:r w:rsidR="00262998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.2023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 w:rsidR="00262998">
        <w:rPr>
          <w:bCs/>
          <w:sz w:val="28"/>
          <w:szCs w:val="28"/>
        </w:rPr>
        <w:t>48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416730" w:rsidRPr="00416730" w:rsidRDefault="00694480" w:rsidP="00416730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262998">
        <w:rPr>
          <w:rFonts w:ascii="Times New Roman" w:hAnsi="Times New Roman"/>
          <w:bCs/>
          <w:kern w:val="2"/>
          <w:sz w:val="28"/>
          <w:szCs w:val="28"/>
        </w:rPr>
        <w:t>59 от 15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.0</w:t>
      </w:r>
      <w:r w:rsidR="00262998">
        <w:rPr>
          <w:rFonts w:ascii="Times New Roman" w:hAnsi="Times New Roman"/>
          <w:bCs/>
          <w:kern w:val="2"/>
          <w:sz w:val="28"/>
          <w:szCs w:val="28"/>
        </w:rPr>
        <w:t>6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3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416730" w:rsidRPr="00416730">
        <w:rPr>
          <w:rFonts w:ascii="Times New Roman" w:hAnsi="Times New Roman"/>
          <w:bCs/>
          <w:kern w:val="2"/>
          <w:sz w:val="28"/>
          <w:szCs w:val="28"/>
        </w:rPr>
        <w:t>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</w:t>
      </w:r>
      <w:r w:rsidR="00416730" w:rsidRPr="00416730">
        <w:rPr>
          <w:rFonts w:ascii="Times New Roman" w:hAnsi="Times New Roman"/>
          <w:b/>
          <w:bCs/>
          <w:kern w:val="2"/>
          <w:sz w:val="28"/>
          <w:szCs w:val="28"/>
        </w:rPr>
        <w:t xml:space="preserve">» 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proofErr w:type="spellStart"/>
            <w:r w:rsidR="00F211B7">
              <w:rPr>
                <w:bCs/>
                <w:sz w:val="28"/>
                <w:szCs w:val="28"/>
              </w:rPr>
              <w:t>И.о</w:t>
            </w:r>
            <w:proofErr w:type="spellEnd"/>
            <w:r w:rsidR="00F211B7">
              <w:rPr>
                <w:bCs/>
                <w:sz w:val="28"/>
                <w:szCs w:val="28"/>
              </w:rPr>
              <w:t xml:space="preserve">.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F211B7">
              <w:rPr>
                <w:bCs/>
                <w:sz w:val="28"/>
                <w:szCs w:val="28"/>
              </w:rPr>
              <w:t>ы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F211B7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F211B7">
              <w:rPr>
                <w:sz w:val="28"/>
                <w:szCs w:val="28"/>
              </w:rPr>
              <w:t>С.М.Донскова</w:t>
            </w:r>
            <w:bookmarkStart w:id="0" w:name="_GoBack"/>
            <w:bookmarkEnd w:id="0"/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262998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16</w:t>
      </w:r>
      <w:r w:rsidR="00416730">
        <w:rPr>
          <w:rStyle w:val="FontStyle11"/>
          <w:sz w:val="28"/>
          <w:szCs w:val="28"/>
          <w:lang w:val="ru-RU"/>
        </w:rPr>
        <w:t>.0</w:t>
      </w:r>
      <w:r>
        <w:rPr>
          <w:rStyle w:val="FontStyle11"/>
          <w:sz w:val="28"/>
          <w:szCs w:val="28"/>
          <w:lang w:val="ru-RU"/>
        </w:rPr>
        <w:t>6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416730">
        <w:rPr>
          <w:rStyle w:val="FontStyle11"/>
          <w:sz w:val="28"/>
          <w:szCs w:val="28"/>
          <w:lang w:val="ru-RU"/>
        </w:rPr>
        <w:t>3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>
        <w:rPr>
          <w:rStyle w:val="FontStyle11"/>
          <w:sz w:val="28"/>
          <w:szCs w:val="28"/>
          <w:lang w:val="ru-RU"/>
        </w:rPr>
        <w:t>48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895EE3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44266,6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895EE3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7696,5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 xml:space="preserve">повышение уровня профессиональных </w:t>
            </w:r>
            <w:proofErr w:type="spellStart"/>
            <w:r w:rsidRPr="000A4875">
              <w:rPr>
                <w:kern w:val="2"/>
                <w:sz w:val="28"/>
                <w:szCs w:val="28"/>
              </w:rPr>
              <w:t>компетенци</w:t>
            </w:r>
            <w:proofErr w:type="spellEnd"/>
            <w:r w:rsidRPr="000A4875">
              <w:rPr>
                <w:kern w:val="2"/>
                <w:sz w:val="28"/>
                <w:szCs w:val="28"/>
              </w:rPr>
              <w:t xml:space="preserve">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895EE3">
              <w:rPr>
                <w:rFonts w:eastAsia="Calibri"/>
                <w:spacing w:val="-4"/>
                <w:sz w:val="28"/>
                <w:szCs w:val="28"/>
                <w:lang w:eastAsia="en-US"/>
              </w:rPr>
              <w:t>44266,6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895EE3">
              <w:rPr>
                <w:rFonts w:eastAsia="Calibri"/>
                <w:sz w:val="28"/>
                <w:szCs w:val="28"/>
                <w:lang w:eastAsia="en-US"/>
              </w:rPr>
              <w:t>44266,6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895EE3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7696,5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 w:rsidR="00416730">
        <w:rPr>
          <w:sz w:val="28"/>
        </w:rPr>
        <w:t>Е.Д.Бессонова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262998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EC5769" w:rsidRPr="00E10DBC" w:rsidTr="00EC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895EE3" w:rsidP="00FC397C">
            <w:r>
              <w:t>44266,6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FC397C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FC397C">
            <w:r>
              <w:t>7032,5</w:t>
            </w:r>
          </w:p>
        </w:tc>
        <w:tc>
          <w:tcPr>
            <w:tcW w:w="709" w:type="dxa"/>
          </w:tcPr>
          <w:p w:rsidR="00EC5769" w:rsidRPr="00EC5769" w:rsidRDefault="00895EE3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7696,5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jc w:val="center"/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895EE3" w:rsidP="00A873A1">
            <w:r>
              <w:t>44266,6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895EE3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7696,5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EC5769" w:rsidRPr="00E10DBC" w:rsidRDefault="00EC5769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895EE3" w:rsidP="00A873A1">
            <w:r>
              <w:t>44266,6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895EE3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7696,5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3012B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F3012B" w:rsidRDefault="00895EE3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40987,8</w:t>
            </w:r>
          </w:p>
          <w:p w:rsidR="00F3012B" w:rsidRPr="005E3E72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Pr="005E3E72" w:rsidRDefault="00F3012B" w:rsidP="005E3E72"/>
        </w:tc>
        <w:tc>
          <w:tcPr>
            <w:tcW w:w="709" w:type="dxa"/>
          </w:tcPr>
          <w:p w:rsidR="00F3012B" w:rsidRPr="007F3AF3" w:rsidRDefault="00F3012B">
            <w:r w:rsidRPr="007F3AF3">
              <w:t>4099,3</w:t>
            </w:r>
          </w:p>
        </w:tc>
        <w:tc>
          <w:tcPr>
            <w:tcW w:w="709" w:type="dxa"/>
          </w:tcPr>
          <w:p w:rsidR="00F3012B" w:rsidRPr="007F3AF3" w:rsidRDefault="00F3012B">
            <w:r>
              <w:t>4091,5</w:t>
            </w:r>
          </w:p>
        </w:tc>
        <w:tc>
          <w:tcPr>
            <w:tcW w:w="708" w:type="dxa"/>
          </w:tcPr>
          <w:p w:rsidR="00F3012B" w:rsidRPr="007F3AF3" w:rsidRDefault="00F3012B">
            <w:r>
              <w:t>4490,1</w:t>
            </w:r>
          </w:p>
        </w:tc>
        <w:tc>
          <w:tcPr>
            <w:tcW w:w="761" w:type="dxa"/>
          </w:tcPr>
          <w:p w:rsidR="00F3012B" w:rsidRPr="009F422A" w:rsidRDefault="00F3012B" w:rsidP="00A873A1">
            <w:r>
              <w:t>6038,4</w:t>
            </w:r>
          </w:p>
        </w:tc>
        <w:tc>
          <w:tcPr>
            <w:tcW w:w="709" w:type="dxa"/>
          </w:tcPr>
          <w:p w:rsidR="00F3012B" w:rsidRPr="002872A5" w:rsidRDefault="00895EE3" w:rsidP="00416730">
            <w:r>
              <w:t>6871,5</w:t>
            </w:r>
          </w:p>
        </w:tc>
        <w:tc>
          <w:tcPr>
            <w:tcW w:w="657" w:type="dxa"/>
          </w:tcPr>
          <w:p w:rsidR="00F3012B" w:rsidRPr="002872A5" w:rsidRDefault="00F3012B" w:rsidP="00416730">
            <w:r w:rsidRPr="002872A5">
              <w:t>7693,0</w:t>
            </w:r>
          </w:p>
        </w:tc>
        <w:tc>
          <w:tcPr>
            <w:tcW w:w="708" w:type="dxa"/>
          </w:tcPr>
          <w:p w:rsidR="00F3012B" w:rsidRDefault="00F3012B" w:rsidP="00416730">
            <w:r w:rsidRPr="002872A5">
              <w:t>7704,0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F3012B" w:rsidP="005E5567">
            <w:pPr>
              <w:widowControl w:val="0"/>
              <w:autoSpaceDE w:val="0"/>
              <w:autoSpaceDN w:val="0"/>
              <w:adjustRightInd w:val="0"/>
            </w:pPr>
            <w:r>
              <w:t>38,7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EC5769">
            <w:r>
              <w:t>4,1</w:t>
            </w:r>
          </w:p>
        </w:tc>
        <w:tc>
          <w:tcPr>
            <w:tcW w:w="657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8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2484,0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F3012B">
            <w:r>
              <w:t>763,7</w:t>
            </w:r>
          </w:p>
        </w:tc>
        <w:tc>
          <w:tcPr>
            <w:tcW w:w="709" w:type="dxa"/>
          </w:tcPr>
          <w:p w:rsidR="0039273F" w:rsidRPr="00574767" w:rsidRDefault="001D659E">
            <w:r>
              <w:t>746,7</w:t>
            </w:r>
          </w:p>
        </w:tc>
        <w:tc>
          <w:tcPr>
            <w:tcW w:w="657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</w:t>
            </w:r>
            <w:r w:rsidR="00574767">
              <w:rPr>
                <w:b/>
              </w:rPr>
              <w:t>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4</w:t>
            </w:r>
            <w:r w:rsidR="00895EE3">
              <w:rPr>
                <w:b/>
              </w:rPr>
              <w:t>97,0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F3012B">
            <w:r>
              <w:t>170,9</w:t>
            </w:r>
          </w:p>
        </w:tc>
        <w:tc>
          <w:tcPr>
            <w:tcW w:w="709" w:type="dxa"/>
          </w:tcPr>
          <w:p w:rsidR="0039273F" w:rsidRPr="00574767" w:rsidRDefault="00895EE3">
            <w:r>
              <w:t>51,2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140</w:t>
            </w:r>
            <w:r w:rsidR="00574767">
              <w:rPr>
                <w:b/>
              </w:rPr>
              <w:t>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895EE3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44266,6</w:t>
            </w:r>
          </w:p>
        </w:tc>
        <w:tc>
          <w:tcPr>
            <w:tcW w:w="900" w:type="dxa"/>
          </w:tcPr>
          <w:p w:rsidR="00F3012B" w:rsidRPr="007F3AF3" w:rsidRDefault="00F3012B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895EE3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7696,5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895EE3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44266,6</w:t>
            </w:r>
          </w:p>
        </w:tc>
        <w:tc>
          <w:tcPr>
            <w:tcW w:w="900" w:type="dxa"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895EE3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7696,5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F3012B" w:rsidRPr="009A4A8C" w:rsidRDefault="00F3012B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895EE3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44266,6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211B7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7696,5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895EE3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44266,6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211B7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7696,5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A15" w:rsidRDefault="008C7A15">
      <w:r>
        <w:separator/>
      </w:r>
    </w:p>
  </w:endnote>
  <w:endnote w:type="continuationSeparator" w:id="0">
    <w:p w:rsidR="008C7A15" w:rsidRDefault="008C7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998" w:rsidRDefault="0026299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2998" w:rsidRDefault="0026299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998" w:rsidRDefault="0026299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209B4">
      <w:rPr>
        <w:rStyle w:val="ab"/>
        <w:noProof/>
      </w:rPr>
      <w:t>18</w:t>
    </w:r>
    <w:r>
      <w:rPr>
        <w:rStyle w:val="ab"/>
      </w:rPr>
      <w:fldChar w:fldCharType="end"/>
    </w:r>
  </w:p>
  <w:p w:rsidR="00262998" w:rsidRPr="00514F2F" w:rsidRDefault="0026299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A15" w:rsidRDefault="008C7A15">
      <w:r>
        <w:separator/>
      </w:r>
    </w:p>
  </w:footnote>
  <w:footnote w:type="continuationSeparator" w:id="0">
    <w:p w:rsidR="008C7A15" w:rsidRDefault="008C7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D659E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2998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73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2485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09B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486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95EE3"/>
    <w:rsid w:val="008A3B72"/>
    <w:rsid w:val="008B37BC"/>
    <w:rsid w:val="008C1424"/>
    <w:rsid w:val="008C1D2A"/>
    <w:rsid w:val="008C2598"/>
    <w:rsid w:val="008C29E8"/>
    <w:rsid w:val="008C320D"/>
    <w:rsid w:val="008C7A15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CF6663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769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BAC"/>
    <w:rsid w:val="00F17EA3"/>
    <w:rsid w:val="00F17F19"/>
    <w:rsid w:val="00F200AA"/>
    <w:rsid w:val="00F211B7"/>
    <w:rsid w:val="00F22EC5"/>
    <w:rsid w:val="00F3012B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2745</TotalTime>
  <Pages>1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255</cp:revision>
  <cp:lastPrinted>2023-06-21T06:29:00Z</cp:lastPrinted>
  <dcterms:created xsi:type="dcterms:W3CDTF">2018-02-12T06:56:00Z</dcterms:created>
  <dcterms:modified xsi:type="dcterms:W3CDTF">2023-06-21T06:51:00Z</dcterms:modified>
</cp:coreProperties>
</file>