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E16BBF" w:rsidP="00834DB1">
      <w:pPr>
        <w:spacing w:after="200"/>
        <w:contextualSpacing/>
        <w:jc w:val="center"/>
        <w:rPr>
          <w:sz w:val="22"/>
          <w:szCs w:val="22"/>
        </w:rPr>
      </w:pPr>
      <w:bookmarkStart w:id="0" w:name="_GoBack"/>
      <w:r>
        <w:rPr>
          <w:noProof/>
          <w:sz w:val="24"/>
          <w:szCs w:val="24"/>
        </w:rPr>
        <w:pict>
          <v:shape id="Рисунок 2" o:spid="_x0000_i1025" type="#_x0000_t75" style="width:45.1pt;height:70.75pt;visibility:visible">
            <v:imagedata r:id="rId8" o:title=""/>
          </v:shape>
        </w:pict>
      </w:r>
    </w:p>
    <w:bookmarkEnd w:id="0"/>
    <w:p w:rsidR="00F51F2D" w:rsidRPr="00694480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694480">
        <w:rPr>
          <w:b/>
          <w:caps/>
          <w:sz w:val="28"/>
          <w:szCs w:val="28"/>
        </w:rPr>
        <w:t xml:space="preserve">Российская Федерация </w:t>
      </w:r>
    </w:p>
    <w:p w:rsidR="00F51F2D" w:rsidRPr="00694480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694480">
        <w:rPr>
          <w:b/>
          <w:caps/>
          <w:sz w:val="28"/>
          <w:szCs w:val="28"/>
        </w:rPr>
        <w:t>Ростовская область</w:t>
      </w:r>
    </w:p>
    <w:p w:rsidR="00F51F2D" w:rsidRPr="00694480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694480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694480" w:rsidRDefault="00B8272D" w:rsidP="00B8272D">
      <w:pPr>
        <w:ind w:right="-284"/>
        <w:rPr>
          <w:bCs/>
          <w:sz w:val="28"/>
          <w:szCs w:val="28"/>
        </w:rPr>
      </w:pPr>
      <w:r w:rsidRPr="00694480">
        <w:rPr>
          <w:bCs/>
          <w:sz w:val="28"/>
          <w:szCs w:val="28"/>
        </w:rPr>
        <w:t xml:space="preserve">14.11.2018                                                  </w:t>
      </w:r>
      <w:r w:rsidRPr="00694480">
        <w:rPr>
          <w:bCs/>
          <w:sz w:val="28"/>
          <w:szCs w:val="28"/>
        </w:rPr>
        <w:sym w:font="Times New Roman" w:char="2116"/>
      </w:r>
      <w:r w:rsidRPr="00694480">
        <w:rPr>
          <w:bCs/>
          <w:sz w:val="28"/>
          <w:szCs w:val="28"/>
        </w:rPr>
        <w:t xml:space="preserve"> 207                                   п. Новозарянский</w:t>
      </w:r>
    </w:p>
    <w:p w:rsidR="00B8272D" w:rsidRPr="00694480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B8272D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</w:t>
      </w:r>
      <w:r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>
        <w:rPr>
          <w:rFonts w:ascii="Times New Roman" w:hAnsi="Times New Roman"/>
          <w:sz w:val="28"/>
          <w:szCs w:val="28"/>
        </w:rPr>
        <w:t>»</w:t>
      </w:r>
      <w:r w:rsidRPr="005B3D17">
        <w:rPr>
          <w:rFonts w:ascii="Times New Roman" w:hAnsi="Times New Roman"/>
        </w:rPr>
        <w:tab/>
        <w:t xml:space="preserve"> </w:t>
      </w:r>
    </w:p>
    <w:p w:rsidR="00B8272D" w:rsidRPr="005B3D17" w:rsidRDefault="00B8272D" w:rsidP="00B8272D">
      <w:pPr>
        <w:pStyle w:val="af1"/>
        <w:jc w:val="both"/>
        <w:rPr>
          <w:rFonts w:ascii="Times New Roman" w:hAnsi="Times New Roman"/>
        </w:rPr>
      </w:pPr>
    </w:p>
    <w:p w:rsidR="00B8272D" w:rsidRPr="00CD3DBA" w:rsidRDefault="00694480" w:rsidP="00694480">
      <w:pPr>
        <w:pStyle w:val="3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B8272D" w:rsidRPr="00386BF9">
        <w:rPr>
          <w:rFonts w:ascii="Times New Roman" w:hAnsi="Times New Roman"/>
          <w:kern w:val="2"/>
          <w:sz w:val="28"/>
          <w:szCs w:val="28"/>
        </w:rPr>
        <w:t>В соответствии с</w:t>
      </w:r>
      <w:r w:rsidR="00B8272D">
        <w:rPr>
          <w:rFonts w:ascii="Times New Roman" w:hAnsi="Times New Roman"/>
          <w:kern w:val="2"/>
          <w:sz w:val="28"/>
          <w:szCs w:val="28"/>
        </w:rPr>
        <w:t xml:space="preserve">о статьей 179 Бюджетного кодекса Российской Федерации, </w:t>
      </w:r>
      <w:r w:rsidR="00B8272D" w:rsidRPr="00FF0822">
        <w:rPr>
          <w:rFonts w:ascii="Times New Roman" w:hAnsi="Times New Roman"/>
          <w:kern w:val="2"/>
          <w:sz w:val="28"/>
          <w:szCs w:val="28"/>
        </w:rPr>
        <w:t>постановлением Администрации Мокрологского сельского поселения от 01.11.2018  №  195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распоряжением Администрации Мокрологского сельского поселения от 29.06.2018 №  36 «Об утверждении Перечня муниципальных программ Мокрологского сельского поселения Октябрьского района, подлежащих применению в 2019-2030 годах»</w:t>
      </w:r>
    </w:p>
    <w:p w:rsidR="00B8272D" w:rsidRDefault="00B8272D" w:rsidP="00B8272D">
      <w:pPr>
        <w:jc w:val="center"/>
        <w:rPr>
          <w:sz w:val="28"/>
          <w:szCs w:val="28"/>
        </w:rPr>
      </w:pPr>
      <w:r w:rsidRPr="005B3D17">
        <w:rPr>
          <w:sz w:val="28"/>
          <w:szCs w:val="28"/>
        </w:rPr>
        <w:t>ПОСТАНОВЛЯЮ:</w:t>
      </w:r>
    </w:p>
    <w:p w:rsidR="00B8272D" w:rsidRPr="005B3D17" w:rsidRDefault="00B8272D" w:rsidP="00B8272D">
      <w:pPr>
        <w:jc w:val="center"/>
        <w:rPr>
          <w:sz w:val="28"/>
          <w:szCs w:val="28"/>
        </w:rPr>
      </w:pPr>
    </w:p>
    <w:p w:rsidR="00B8272D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8272D">
        <w:rPr>
          <w:rFonts w:ascii="Times New Roman" w:hAnsi="Times New Roman"/>
          <w:sz w:val="28"/>
          <w:szCs w:val="28"/>
        </w:rPr>
        <w:t>1. Утвердить муниципальную программу Мокрологского сельского поселения «</w:t>
      </w:r>
      <w:r w:rsidR="00B8272D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>
        <w:rPr>
          <w:rFonts w:ascii="Times New Roman" w:hAnsi="Times New Roman"/>
          <w:sz w:val="28"/>
          <w:szCs w:val="28"/>
        </w:rPr>
        <w:t xml:space="preserve">» согласно </w:t>
      </w:r>
      <w:r w:rsidR="00B8272D" w:rsidRPr="00FF0822">
        <w:rPr>
          <w:rFonts w:ascii="Times New Roman" w:hAnsi="Times New Roman"/>
          <w:sz w:val="28"/>
          <w:szCs w:val="28"/>
        </w:rPr>
        <w:t xml:space="preserve">приложению </w:t>
      </w:r>
      <w:r w:rsidR="00B8272D">
        <w:rPr>
          <w:rFonts w:ascii="Times New Roman" w:hAnsi="Times New Roman"/>
          <w:sz w:val="28"/>
          <w:szCs w:val="28"/>
        </w:rPr>
        <w:t xml:space="preserve">1 </w:t>
      </w:r>
      <w:r w:rsidR="00B8272D" w:rsidRPr="00FF0822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9A4A8C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4A8C">
        <w:rPr>
          <w:rFonts w:ascii="Times New Roman" w:hAnsi="Times New Roman"/>
          <w:sz w:val="28"/>
          <w:szCs w:val="28"/>
        </w:rPr>
        <w:t>2.</w:t>
      </w:r>
      <w:r w:rsidR="009A4A8C" w:rsidRPr="009A4A8C">
        <w:rPr>
          <w:sz w:val="28"/>
          <w:szCs w:val="28"/>
        </w:rPr>
        <w:t xml:space="preserve"> </w:t>
      </w:r>
      <w:r w:rsidR="009A4A8C" w:rsidRPr="009A4A8C">
        <w:rPr>
          <w:rFonts w:ascii="Times New Roman" w:hAnsi="Times New Roman"/>
          <w:sz w:val="28"/>
          <w:szCs w:val="28"/>
        </w:rPr>
        <w:t>Признать утратившими силу постановления Администрации Мокрологского сельского поселения Октябрьского района по Перечню согласно приложению 2 к настоящему постановлению.</w:t>
      </w:r>
    </w:p>
    <w:p w:rsidR="00B8272D" w:rsidRPr="005B3D17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4A8C">
        <w:rPr>
          <w:rFonts w:ascii="Times New Roman" w:hAnsi="Times New Roman"/>
          <w:sz w:val="28"/>
          <w:szCs w:val="28"/>
        </w:rPr>
        <w:t>3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B8272D" w:rsidRPr="00FF0822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обнародования, но не ранее 1 января 2019 г., и распространяется на правоотношения, возникающие начиная с составления проекта бюджета поселения на 2019 год и на плановый период 2020 и 2021 годов.</w:t>
      </w:r>
    </w:p>
    <w:p w:rsidR="00B8272D" w:rsidRPr="005B3D17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A4A8C">
        <w:rPr>
          <w:rFonts w:ascii="Times New Roman" w:hAnsi="Times New Roman"/>
          <w:sz w:val="28"/>
          <w:szCs w:val="28"/>
        </w:rPr>
        <w:t>4</w:t>
      </w:r>
      <w:r w:rsidR="00B8272D" w:rsidRPr="005B3D17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B8272D">
        <w:rPr>
          <w:rFonts w:ascii="Times New Roman" w:hAnsi="Times New Roman"/>
          <w:sz w:val="28"/>
          <w:szCs w:val="28"/>
        </w:rPr>
        <w:t>начальника финансово экономической службы И.А.Русову.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694480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4952"/>
      </w:tblGrid>
      <w:tr w:rsidR="00B8272D" w:rsidRPr="00694480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694480" w:rsidRDefault="00B8272D" w:rsidP="00694480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694480">
              <w:rPr>
                <w:bCs/>
                <w:sz w:val="28"/>
                <w:szCs w:val="28"/>
              </w:rPr>
              <w:t xml:space="preserve"> </w:t>
            </w:r>
            <w:r w:rsidR="00694480">
              <w:rPr>
                <w:bCs/>
                <w:sz w:val="28"/>
                <w:szCs w:val="28"/>
              </w:rPr>
              <w:t xml:space="preserve">         </w:t>
            </w:r>
            <w:r w:rsidRPr="00694480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694480" w:rsidRDefault="00B8272D" w:rsidP="00B8272D">
            <w:pPr>
              <w:ind w:right="-284"/>
              <w:rPr>
                <w:sz w:val="28"/>
                <w:szCs w:val="28"/>
              </w:rPr>
            </w:pPr>
            <w:r w:rsidRPr="00694480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694480" w:rsidRDefault="00694480" w:rsidP="00694480">
            <w:pPr>
              <w:tabs>
                <w:tab w:val="left" w:pos="2122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="00B8272D" w:rsidRPr="00694480">
              <w:rPr>
                <w:sz w:val="28"/>
                <w:szCs w:val="28"/>
              </w:rPr>
              <w:t>Г.В.Кочин</w:t>
            </w:r>
          </w:p>
        </w:tc>
      </w:tr>
    </w:tbl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</w:t>
      </w:r>
      <w:r>
        <w:rPr>
          <w:rStyle w:val="FontStyle11"/>
          <w:sz w:val="28"/>
          <w:szCs w:val="28"/>
          <w:lang w:val="ru-RU"/>
        </w:rPr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14.11.2018 № 207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Pr="00401CA0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BB7A68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«</w:t>
      </w:r>
      <w:r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>
        <w:rPr>
          <w:rStyle w:val="FontStyle11"/>
          <w:sz w:val="28"/>
          <w:szCs w:val="28"/>
          <w:lang w:val="ru-RU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9A30FD">
        <w:rPr>
          <w:rStyle w:val="FontStyle11"/>
          <w:caps/>
          <w:kern w:val="28"/>
          <w:sz w:val="28"/>
          <w:szCs w:val="28"/>
          <w:lang w:val="ru-RU"/>
        </w:rPr>
        <w:t>«</w:t>
      </w:r>
      <w:r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9A30FD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lastRenderedPageBreak/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53872,3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4772,2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4502,1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2770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427701">
              <w:rPr>
                <w:rFonts w:eastAsia="Calibri"/>
                <w:spacing w:val="-4"/>
                <w:sz w:val="28"/>
                <w:szCs w:val="28"/>
                <w:lang w:eastAsia="en-US"/>
              </w:rPr>
              <w:t>53872,3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20950,4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4772,2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4502,1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Pr="00FF0822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427701" w:rsidRDefault="00427701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4459,8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8C1D2A" w:rsidRPr="008C1D2A" w:rsidRDefault="008C1D2A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Реализация Программы позволит внедрить на муниципальной службе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3014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3014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3014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3014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3014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30147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3014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3014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851"/>
        <w:gridCol w:w="567"/>
        <w:gridCol w:w="709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E16BBF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5E5567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203C05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 w:rsidR="001250A1"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53872,3</w:t>
            </w:r>
          </w:p>
        </w:tc>
        <w:tc>
          <w:tcPr>
            <w:tcW w:w="709" w:type="dxa"/>
          </w:tcPr>
          <w:p w:rsidR="00203C05" w:rsidRPr="005B602F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4772,2</w:t>
            </w:r>
          </w:p>
        </w:tc>
        <w:tc>
          <w:tcPr>
            <w:tcW w:w="709" w:type="dxa"/>
          </w:tcPr>
          <w:p w:rsidR="00203C05" w:rsidRPr="005B602F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4502,1</w:t>
            </w:r>
          </w:p>
        </w:tc>
        <w:tc>
          <w:tcPr>
            <w:tcW w:w="708" w:type="dxa"/>
          </w:tcPr>
          <w:p w:rsidR="00203C05" w:rsidRDefault="00203C05" w:rsidP="005E5567">
            <w:r>
              <w:rPr>
                <w:sz w:val="18"/>
                <w:szCs w:val="18"/>
              </w:rPr>
              <w:t>4459,8</w:t>
            </w:r>
          </w:p>
        </w:tc>
        <w:tc>
          <w:tcPr>
            <w:tcW w:w="851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8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>
            <w:r w:rsidRPr="004E083F">
              <w:rPr>
                <w:sz w:val="18"/>
                <w:szCs w:val="18"/>
              </w:rPr>
              <w:t>4459,8</w:t>
            </w:r>
          </w:p>
        </w:tc>
      </w:tr>
      <w:tr w:rsidR="00203C05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203C05" w:rsidRDefault="00203C05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203C05" w:rsidRPr="00E10DBC" w:rsidRDefault="00203C05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53872,3</w:t>
            </w:r>
          </w:p>
        </w:tc>
        <w:tc>
          <w:tcPr>
            <w:tcW w:w="709" w:type="dxa"/>
          </w:tcPr>
          <w:p w:rsidR="00203C05" w:rsidRPr="005B602F" w:rsidRDefault="00203C05" w:rsidP="00D318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4772,2</w:t>
            </w:r>
          </w:p>
        </w:tc>
        <w:tc>
          <w:tcPr>
            <w:tcW w:w="709" w:type="dxa"/>
          </w:tcPr>
          <w:p w:rsidR="00203C05" w:rsidRPr="005B602F" w:rsidRDefault="00203C05" w:rsidP="00D318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4502,1</w:t>
            </w:r>
          </w:p>
        </w:tc>
        <w:tc>
          <w:tcPr>
            <w:tcW w:w="708" w:type="dxa"/>
          </w:tcPr>
          <w:p w:rsidR="00203C05" w:rsidRDefault="00203C05" w:rsidP="00D31845">
            <w:r>
              <w:rPr>
                <w:sz w:val="18"/>
                <w:szCs w:val="18"/>
              </w:rPr>
              <w:t>4459,8</w:t>
            </w:r>
          </w:p>
        </w:tc>
        <w:tc>
          <w:tcPr>
            <w:tcW w:w="851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8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</w:tr>
      <w:tr w:rsidR="00203C05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0"/>
          <w:tblCellSpacing w:w="5" w:type="nil"/>
        </w:trPr>
        <w:tc>
          <w:tcPr>
            <w:tcW w:w="1763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>Подпрограмма 1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в </w:t>
            </w:r>
            <w:r>
              <w:t>Мокрологском сельском поселении</w:t>
            </w:r>
          </w:p>
        </w:tc>
        <w:tc>
          <w:tcPr>
            <w:tcW w:w="2268" w:type="dxa"/>
          </w:tcPr>
          <w:p w:rsidR="00203C05" w:rsidRDefault="00203C05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203C05" w:rsidRPr="00E10DBC" w:rsidRDefault="00203C05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53872,3</w:t>
            </w:r>
          </w:p>
        </w:tc>
        <w:tc>
          <w:tcPr>
            <w:tcW w:w="709" w:type="dxa"/>
          </w:tcPr>
          <w:p w:rsidR="00203C05" w:rsidRPr="005B602F" w:rsidRDefault="003D2AE8" w:rsidP="00D318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4933,2</w:t>
            </w:r>
          </w:p>
        </w:tc>
        <w:tc>
          <w:tcPr>
            <w:tcW w:w="709" w:type="dxa"/>
          </w:tcPr>
          <w:p w:rsidR="00203C05" w:rsidRPr="005B602F" w:rsidRDefault="00203C05" w:rsidP="00D318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4502,1</w:t>
            </w:r>
          </w:p>
        </w:tc>
        <w:tc>
          <w:tcPr>
            <w:tcW w:w="708" w:type="dxa"/>
          </w:tcPr>
          <w:p w:rsidR="00203C05" w:rsidRDefault="00203C05" w:rsidP="00D31845">
            <w:r>
              <w:rPr>
                <w:sz w:val="18"/>
                <w:szCs w:val="18"/>
              </w:rPr>
              <w:t>4459,8</w:t>
            </w:r>
          </w:p>
        </w:tc>
        <w:tc>
          <w:tcPr>
            <w:tcW w:w="851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8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203C05" w:rsidRDefault="00203C05" w:rsidP="00D31845">
            <w:r w:rsidRPr="004E083F">
              <w:rPr>
                <w:sz w:val="18"/>
                <w:szCs w:val="18"/>
              </w:rPr>
              <w:t>4459,8</w:t>
            </w:r>
          </w:p>
        </w:tc>
      </w:tr>
      <w:tr w:rsidR="00203C05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="00DA1E49" w:rsidRPr="00DA1E49"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2268" w:type="dxa"/>
          </w:tcPr>
          <w:p w:rsidR="00203C05" w:rsidRDefault="00203C05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 основного мероприятия: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203C05" w:rsidRPr="00E10DBC" w:rsidRDefault="003567A5" w:rsidP="003567A5">
            <w:pPr>
              <w:widowControl w:val="0"/>
              <w:autoSpaceDE w:val="0"/>
              <w:autoSpaceDN w:val="0"/>
              <w:adjustRightInd w:val="0"/>
            </w:pPr>
            <w:r>
              <w:t>11 1</w:t>
            </w:r>
            <w:r w:rsidR="00203C05">
              <w:t>00</w:t>
            </w:r>
            <w:r>
              <w:t xml:space="preserve"> </w:t>
            </w:r>
            <w:r w:rsidR="00203C05">
              <w:t>00190</w:t>
            </w:r>
          </w:p>
        </w:tc>
        <w:tc>
          <w:tcPr>
            <w:tcW w:w="709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203C05" w:rsidRPr="005B602F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6F585A">
              <w:rPr>
                <w:sz w:val="18"/>
                <w:szCs w:val="18"/>
              </w:rPr>
              <w:t>0,0</w:t>
            </w:r>
          </w:p>
        </w:tc>
      </w:tr>
      <w:tr w:rsidR="003567A5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>мероприятие 1.2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3567A5" w:rsidRPr="000D6F4E" w:rsidRDefault="003567A5" w:rsidP="00C07898">
            <w:r w:rsidRPr="000D6F4E">
              <w:t>951</w:t>
            </w:r>
          </w:p>
        </w:tc>
        <w:tc>
          <w:tcPr>
            <w:tcW w:w="647" w:type="dxa"/>
          </w:tcPr>
          <w:p w:rsidR="003567A5" w:rsidRPr="000D6F4E" w:rsidRDefault="003567A5" w:rsidP="00C07898">
            <w:r w:rsidRPr="000D6F4E">
              <w:t>0104</w:t>
            </w:r>
          </w:p>
        </w:tc>
        <w:tc>
          <w:tcPr>
            <w:tcW w:w="737" w:type="dxa"/>
          </w:tcPr>
          <w:p w:rsidR="003567A5" w:rsidRPr="000D6F4E" w:rsidRDefault="003567A5" w:rsidP="00C07898">
            <w:r w:rsidRPr="000D6F4E">
              <w:t>11 100 00190</w:t>
            </w:r>
          </w:p>
        </w:tc>
        <w:tc>
          <w:tcPr>
            <w:tcW w:w="709" w:type="dxa"/>
          </w:tcPr>
          <w:p w:rsidR="003567A5" w:rsidRDefault="003567A5" w:rsidP="00C07898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3567A5" w:rsidRPr="005B602F" w:rsidRDefault="003567A5" w:rsidP="005E556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062565">
              <w:rPr>
                <w:sz w:val="18"/>
                <w:szCs w:val="18"/>
              </w:rPr>
              <w:t>0,0</w:t>
            </w:r>
          </w:p>
        </w:tc>
      </w:tr>
      <w:tr w:rsidR="003567A5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3567A5" w:rsidRPr="00C91330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3567A5" w:rsidRPr="00C32DF2" w:rsidRDefault="003567A5" w:rsidP="00A27B1E">
            <w:r w:rsidRPr="00C32DF2">
              <w:t>951</w:t>
            </w:r>
          </w:p>
        </w:tc>
        <w:tc>
          <w:tcPr>
            <w:tcW w:w="647" w:type="dxa"/>
          </w:tcPr>
          <w:p w:rsidR="003567A5" w:rsidRPr="00C32DF2" w:rsidRDefault="003567A5" w:rsidP="00A27B1E">
            <w:r w:rsidRPr="00C32DF2">
              <w:t>0104</w:t>
            </w:r>
          </w:p>
        </w:tc>
        <w:tc>
          <w:tcPr>
            <w:tcW w:w="737" w:type="dxa"/>
          </w:tcPr>
          <w:p w:rsidR="003567A5" w:rsidRPr="00C32DF2" w:rsidRDefault="003567A5" w:rsidP="00A27B1E">
            <w:r w:rsidRPr="00C32DF2">
              <w:t>11 100 00190</w:t>
            </w:r>
          </w:p>
        </w:tc>
        <w:tc>
          <w:tcPr>
            <w:tcW w:w="709" w:type="dxa"/>
          </w:tcPr>
          <w:p w:rsidR="003567A5" w:rsidRDefault="003567A5" w:rsidP="00A27B1E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>
              <w:rPr>
                <w:sz w:val="18"/>
                <w:szCs w:val="18"/>
              </w:rPr>
              <w:t>12,8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nil"/>
            </w:tcBorders>
          </w:tcPr>
          <w:p w:rsidR="003567A5" w:rsidRDefault="003567A5">
            <w:r w:rsidRPr="00C37AC1">
              <w:rPr>
                <w:sz w:val="18"/>
                <w:szCs w:val="18"/>
              </w:rPr>
              <w:t>0,0</w:t>
            </w:r>
          </w:p>
        </w:tc>
      </w:tr>
      <w:tr w:rsidR="003567A5" w:rsidRPr="00E10DBC" w:rsidTr="00A560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5601E" w:rsidRPr="00E10DBC" w:rsidRDefault="00A5601E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3567A5" w:rsidRPr="00E10DBC" w:rsidRDefault="00A5601E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3567A5" w:rsidRPr="00E10DBC" w:rsidRDefault="00A5601E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4402,8</w:t>
            </w:r>
          </w:p>
        </w:tc>
        <w:tc>
          <w:tcPr>
            <w:tcW w:w="709" w:type="dxa"/>
          </w:tcPr>
          <w:p w:rsidR="003567A5" w:rsidRDefault="00A5601E">
            <w:r>
              <w:rPr>
                <w:sz w:val="18"/>
                <w:szCs w:val="18"/>
              </w:rPr>
              <w:t>4396,2</w:t>
            </w:r>
          </w:p>
        </w:tc>
        <w:tc>
          <w:tcPr>
            <w:tcW w:w="709" w:type="dxa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Merge w:val="restart"/>
          </w:tcPr>
          <w:p w:rsidR="003567A5" w:rsidRDefault="003567A5">
            <w:r w:rsidRPr="00CA4C19">
              <w:rPr>
                <w:sz w:val="18"/>
                <w:szCs w:val="18"/>
              </w:rPr>
              <w:t>0,0</w:t>
            </w:r>
          </w:p>
        </w:tc>
      </w:tr>
      <w:tr w:rsidR="00A5601E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5601E" w:rsidRPr="00E10DBC" w:rsidRDefault="00A5601E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5601E" w:rsidRPr="00D0025A" w:rsidRDefault="00A5601E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5601E" w:rsidRDefault="00A5601E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5601E" w:rsidRDefault="00A5601E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5601E" w:rsidRDefault="00A5601E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5601E" w:rsidRDefault="00A5601E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5601E" w:rsidRPr="00E10DBC" w:rsidRDefault="00A5601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5601E" w:rsidRDefault="00A560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</w:p>
        </w:tc>
        <w:tc>
          <w:tcPr>
            <w:tcW w:w="709" w:type="dxa"/>
          </w:tcPr>
          <w:p w:rsidR="00A5601E" w:rsidRPr="009100DB" w:rsidRDefault="00A5601E" w:rsidP="004721B2">
            <w:r w:rsidRPr="009100DB">
              <w:t>0,0</w:t>
            </w:r>
          </w:p>
        </w:tc>
        <w:tc>
          <w:tcPr>
            <w:tcW w:w="708" w:type="dxa"/>
          </w:tcPr>
          <w:p w:rsidR="00A5601E" w:rsidRDefault="00A5601E" w:rsidP="004721B2">
            <w:r w:rsidRPr="009100DB">
              <w:t>0,0</w:t>
            </w:r>
          </w:p>
        </w:tc>
        <w:tc>
          <w:tcPr>
            <w:tcW w:w="851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5601E" w:rsidRPr="00CA4C19" w:rsidRDefault="00A5601E">
            <w:pPr>
              <w:rPr>
                <w:sz w:val="18"/>
                <w:szCs w:val="18"/>
              </w:rPr>
            </w:pPr>
          </w:p>
        </w:tc>
      </w:tr>
      <w:tr w:rsidR="00203C05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>Основное мероприятие 1.</w:t>
            </w:r>
            <w:r>
              <w:t>5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</w:tc>
        <w:tc>
          <w:tcPr>
            <w:tcW w:w="2268" w:type="dxa"/>
          </w:tcPr>
          <w:p w:rsidR="00203C05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203C05" w:rsidRPr="00E10DBC" w:rsidRDefault="00A5601E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203C05" w:rsidRPr="00E10DBC" w:rsidRDefault="00203C0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203C05" w:rsidRPr="005B602F" w:rsidRDefault="00A5601E" w:rsidP="005E556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 w:rsidP="005E5567"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03C05" w:rsidRDefault="00203C05">
            <w:r w:rsidRPr="00986921">
              <w:rPr>
                <w:sz w:val="18"/>
                <w:szCs w:val="18"/>
              </w:rPr>
              <w:t>0,0</w:t>
            </w:r>
          </w:p>
        </w:tc>
      </w:tr>
      <w:tr w:rsidR="003567A5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1.6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</w:tcPr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567A5" w:rsidRDefault="003567A5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567A5" w:rsidRPr="002632A1" w:rsidRDefault="003567A5" w:rsidP="007B6AF2">
            <w:r w:rsidRPr="002632A1">
              <w:t>951</w:t>
            </w:r>
          </w:p>
        </w:tc>
        <w:tc>
          <w:tcPr>
            <w:tcW w:w="647" w:type="dxa"/>
          </w:tcPr>
          <w:p w:rsidR="003567A5" w:rsidRPr="002632A1" w:rsidRDefault="003567A5" w:rsidP="007B6AF2">
            <w:r w:rsidRPr="002632A1">
              <w:t>0104</w:t>
            </w:r>
          </w:p>
        </w:tc>
        <w:tc>
          <w:tcPr>
            <w:tcW w:w="737" w:type="dxa"/>
          </w:tcPr>
          <w:p w:rsidR="003567A5" w:rsidRPr="002632A1" w:rsidRDefault="003567A5" w:rsidP="007B6AF2">
            <w:r w:rsidRPr="002632A1">
              <w:t>11 100 00190</w:t>
            </w:r>
          </w:p>
        </w:tc>
        <w:tc>
          <w:tcPr>
            <w:tcW w:w="709" w:type="dxa"/>
          </w:tcPr>
          <w:p w:rsidR="003567A5" w:rsidRDefault="003567A5" w:rsidP="007B6AF2">
            <w:r w:rsidRPr="002632A1">
              <w:t>240</w:t>
            </w:r>
          </w:p>
        </w:tc>
        <w:tc>
          <w:tcPr>
            <w:tcW w:w="850" w:type="dxa"/>
          </w:tcPr>
          <w:p w:rsidR="003567A5" w:rsidRPr="00E10DBC" w:rsidRDefault="003567A5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3567A5" w:rsidRPr="005B602F" w:rsidRDefault="003D2AE8" w:rsidP="005E556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517,6</w:t>
            </w:r>
          </w:p>
        </w:tc>
        <w:tc>
          <w:tcPr>
            <w:tcW w:w="709" w:type="dxa"/>
          </w:tcPr>
          <w:p w:rsidR="003567A5" w:rsidRPr="005B602F" w:rsidRDefault="003567A5" w:rsidP="005E5567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4502,1</w:t>
            </w:r>
          </w:p>
        </w:tc>
        <w:tc>
          <w:tcPr>
            <w:tcW w:w="708" w:type="dxa"/>
          </w:tcPr>
          <w:p w:rsidR="003567A5" w:rsidRDefault="003567A5" w:rsidP="005E5567">
            <w:r>
              <w:rPr>
                <w:sz w:val="18"/>
                <w:szCs w:val="18"/>
              </w:rPr>
              <w:t>4459,8</w:t>
            </w:r>
          </w:p>
        </w:tc>
        <w:tc>
          <w:tcPr>
            <w:tcW w:w="851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708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567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  <w:tc>
          <w:tcPr>
            <w:tcW w:w="709" w:type="dxa"/>
          </w:tcPr>
          <w:p w:rsidR="003567A5" w:rsidRDefault="003567A5">
            <w:r w:rsidRPr="00D90E96">
              <w:rPr>
                <w:sz w:val="18"/>
                <w:szCs w:val="18"/>
              </w:rPr>
              <w:t>4459,8</w:t>
            </w: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203C05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400" w:type="dxa"/>
            <w:noWrap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203C05" w:rsidRPr="009A4A8C" w:rsidRDefault="00203C05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53872,3</w:t>
            </w:r>
          </w:p>
        </w:tc>
        <w:tc>
          <w:tcPr>
            <w:tcW w:w="900" w:type="dxa"/>
          </w:tcPr>
          <w:p w:rsidR="00203C05" w:rsidRPr="009A4A8C" w:rsidRDefault="00203C0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4772,2</w:t>
            </w:r>
          </w:p>
        </w:tc>
        <w:tc>
          <w:tcPr>
            <w:tcW w:w="900" w:type="dxa"/>
            <w:noWrap/>
          </w:tcPr>
          <w:p w:rsidR="00203C05" w:rsidRPr="009A4A8C" w:rsidRDefault="00203C05" w:rsidP="005E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4502,1</w:t>
            </w:r>
          </w:p>
        </w:tc>
        <w:tc>
          <w:tcPr>
            <w:tcW w:w="900" w:type="dxa"/>
            <w:noWrap/>
          </w:tcPr>
          <w:p w:rsidR="00203C05" w:rsidRPr="009A4A8C" w:rsidRDefault="00203C05" w:rsidP="005E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4459,8</w:t>
            </w:r>
          </w:p>
        </w:tc>
        <w:tc>
          <w:tcPr>
            <w:tcW w:w="1000" w:type="dxa"/>
            <w:noWrap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893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7" w:type="dxa"/>
            <w:gridSpan w:val="2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>
            <w:r w:rsidRPr="00E17044">
              <w:rPr>
                <w:sz w:val="24"/>
                <w:szCs w:val="24"/>
              </w:rPr>
              <w:t>4459,8</w:t>
            </w:r>
          </w:p>
        </w:tc>
      </w:tr>
      <w:tr w:rsidR="00203C05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203C05" w:rsidRPr="009A4A8C" w:rsidRDefault="00203C05" w:rsidP="00D318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53872,3</w:t>
            </w:r>
          </w:p>
        </w:tc>
        <w:tc>
          <w:tcPr>
            <w:tcW w:w="900" w:type="dxa"/>
          </w:tcPr>
          <w:p w:rsidR="00203C05" w:rsidRPr="009A4A8C" w:rsidRDefault="00203C05" w:rsidP="00D31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4772,2</w:t>
            </w:r>
          </w:p>
        </w:tc>
        <w:tc>
          <w:tcPr>
            <w:tcW w:w="900" w:type="dxa"/>
            <w:noWrap/>
          </w:tcPr>
          <w:p w:rsidR="00203C05" w:rsidRPr="009A4A8C" w:rsidRDefault="00203C05" w:rsidP="00D31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4502,1</w:t>
            </w:r>
          </w:p>
        </w:tc>
        <w:tc>
          <w:tcPr>
            <w:tcW w:w="900" w:type="dxa"/>
            <w:noWrap/>
          </w:tcPr>
          <w:p w:rsidR="00203C05" w:rsidRPr="009A4A8C" w:rsidRDefault="00203C05" w:rsidP="00D31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4459,8</w:t>
            </w:r>
          </w:p>
        </w:tc>
        <w:tc>
          <w:tcPr>
            <w:tcW w:w="1000" w:type="dxa"/>
            <w:noWrap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893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7" w:type="dxa"/>
            <w:gridSpan w:val="2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</w:tr>
      <w:tr w:rsidR="005E5567" w:rsidRPr="009A4A8C" w:rsidTr="005E5567">
        <w:trPr>
          <w:trHeight w:val="34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203C05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203C05" w:rsidRPr="009A4A8C" w:rsidRDefault="00203C05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400" w:type="dxa"/>
            <w:noWrap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203C05" w:rsidRPr="009A4A8C" w:rsidRDefault="00203C05" w:rsidP="00D318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53872,3</w:t>
            </w:r>
          </w:p>
        </w:tc>
        <w:tc>
          <w:tcPr>
            <w:tcW w:w="900" w:type="dxa"/>
          </w:tcPr>
          <w:p w:rsidR="00203C05" w:rsidRPr="009A4A8C" w:rsidRDefault="00203C05" w:rsidP="00D31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4772,2</w:t>
            </w:r>
          </w:p>
        </w:tc>
        <w:tc>
          <w:tcPr>
            <w:tcW w:w="900" w:type="dxa"/>
            <w:noWrap/>
          </w:tcPr>
          <w:p w:rsidR="00203C05" w:rsidRPr="009A4A8C" w:rsidRDefault="00203C05" w:rsidP="00D31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4502,1</w:t>
            </w:r>
          </w:p>
        </w:tc>
        <w:tc>
          <w:tcPr>
            <w:tcW w:w="900" w:type="dxa"/>
            <w:noWrap/>
          </w:tcPr>
          <w:p w:rsidR="00203C05" w:rsidRPr="009A4A8C" w:rsidRDefault="00203C05" w:rsidP="00D31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4459,8</w:t>
            </w:r>
          </w:p>
        </w:tc>
        <w:tc>
          <w:tcPr>
            <w:tcW w:w="1000" w:type="dxa"/>
            <w:noWrap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893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7" w:type="dxa"/>
            <w:gridSpan w:val="2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</w:tr>
      <w:tr w:rsidR="00203C05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203C05" w:rsidRPr="009A4A8C" w:rsidRDefault="00203C05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203C05" w:rsidRPr="009A4A8C" w:rsidRDefault="00203C05" w:rsidP="00D318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53872,3</w:t>
            </w:r>
          </w:p>
        </w:tc>
        <w:tc>
          <w:tcPr>
            <w:tcW w:w="900" w:type="dxa"/>
          </w:tcPr>
          <w:p w:rsidR="00203C05" w:rsidRPr="009A4A8C" w:rsidRDefault="00203C05" w:rsidP="00D31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4772,2</w:t>
            </w:r>
          </w:p>
        </w:tc>
        <w:tc>
          <w:tcPr>
            <w:tcW w:w="900" w:type="dxa"/>
            <w:noWrap/>
          </w:tcPr>
          <w:p w:rsidR="00203C05" w:rsidRPr="009A4A8C" w:rsidRDefault="00203C05" w:rsidP="00D31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4502,1</w:t>
            </w:r>
          </w:p>
        </w:tc>
        <w:tc>
          <w:tcPr>
            <w:tcW w:w="900" w:type="dxa"/>
            <w:noWrap/>
          </w:tcPr>
          <w:p w:rsidR="00203C05" w:rsidRPr="009A4A8C" w:rsidRDefault="00203C05" w:rsidP="00D31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4459,8</w:t>
            </w:r>
          </w:p>
        </w:tc>
        <w:tc>
          <w:tcPr>
            <w:tcW w:w="1000" w:type="dxa"/>
            <w:noWrap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893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7" w:type="dxa"/>
            <w:gridSpan w:val="2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  <w:tc>
          <w:tcPr>
            <w:tcW w:w="900" w:type="dxa"/>
          </w:tcPr>
          <w:p w:rsidR="00203C05" w:rsidRDefault="00203C05" w:rsidP="00D31845">
            <w:r w:rsidRPr="00E17044">
              <w:rPr>
                <w:sz w:val="24"/>
                <w:szCs w:val="24"/>
              </w:rPr>
              <w:t>4459,8</w:t>
            </w:r>
          </w:p>
        </w:tc>
      </w:tr>
      <w:tr w:rsidR="005E5567" w:rsidRPr="009A4A8C" w:rsidTr="005E5567">
        <w:trPr>
          <w:trHeight w:val="330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  <w:tr w:rsidR="005E5567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D31845" w:rsidRPr="00FD40F8" w:rsidRDefault="00D31845" w:rsidP="00D31845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Приложение </w:t>
      </w:r>
      <w:r w:rsidRPr="00FD40F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2</w:t>
      </w:r>
    </w:p>
    <w:p w:rsidR="00D31845" w:rsidRPr="00FD40F8" w:rsidRDefault="00D31845" w:rsidP="00D31845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D31845" w:rsidRPr="00CD715E" w:rsidRDefault="00D31845" w:rsidP="00D31845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D31845" w:rsidRPr="00FD40F8" w:rsidRDefault="00D31845" w:rsidP="00D31845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14.11.2018</w:t>
      </w:r>
      <w:r w:rsidRPr="00FD40F8">
        <w:rPr>
          <w:sz w:val="28"/>
        </w:rPr>
        <w:t xml:space="preserve"> № </w:t>
      </w:r>
      <w:r>
        <w:rPr>
          <w:sz w:val="28"/>
        </w:rPr>
        <w:t>207</w:t>
      </w:r>
    </w:p>
    <w:p w:rsidR="00D31845" w:rsidRDefault="00D31845" w:rsidP="00D3184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31845" w:rsidRPr="00A6414F" w:rsidRDefault="00D31845" w:rsidP="00D31845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D31845" w:rsidRDefault="00D31845" w:rsidP="00D3184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Мокрологского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D31845" w:rsidRPr="001E3AC2" w:rsidRDefault="00D31845" w:rsidP="00D3184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D31845" w:rsidRDefault="00D31845" w:rsidP="00D3184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26.02.2014 г. № 24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24.03.2014 г. № 27 «О внесении изменений в постановление Администрации Мокрологского сельского поселения от 30.09.2013 г. № 1961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20.05.2014 г. № 63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04.07.2014 г. № 140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Мокрологского сельского поселения от 11.08.2014 г. № 145 «О внесении изменений в постановление Администрации Мокрологского сельского поселения от 30.09.2013 г. № 19 «Об утверждении </w:t>
      </w:r>
      <w:r>
        <w:rPr>
          <w:kern w:val="2"/>
          <w:sz w:val="28"/>
          <w:szCs w:val="28"/>
        </w:rPr>
        <w:lastRenderedPageBreak/>
        <w:t>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29.10.2014 г. № 184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17.11.2014 г. № 191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25.12.2014 г. № 211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16.02.2015 г. № 78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06.04.2015 г. № 144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05.05.2015 г. № 155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 поселения от 29.06.2015 г. № 196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Постановление Администрации Мокроло</w:t>
      </w:r>
      <w:r w:rsidR="00225F2A">
        <w:rPr>
          <w:kern w:val="2"/>
          <w:sz w:val="28"/>
          <w:szCs w:val="28"/>
        </w:rPr>
        <w:t>гского сельского поселения от 22.07</w:t>
      </w:r>
      <w:r>
        <w:rPr>
          <w:kern w:val="2"/>
          <w:sz w:val="28"/>
          <w:szCs w:val="28"/>
        </w:rPr>
        <w:t>.2015 г.</w:t>
      </w:r>
      <w:r w:rsidR="00225F2A">
        <w:rPr>
          <w:kern w:val="2"/>
          <w:sz w:val="28"/>
          <w:szCs w:val="28"/>
        </w:rPr>
        <w:t xml:space="preserve"> № 207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</w:t>
      </w:r>
      <w:r w:rsidR="00225F2A">
        <w:rPr>
          <w:kern w:val="2"/>
          <w:sz w:val="28"/>
          <w:szCs w:val="28"/>
        </w:rPr>
        <w:t>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сельского</w:t>
      </w:r>
      <w:r w:rsidR="00225F2A">
        <w:rPr>
          <w:kern w:val="2"/>
          <w:sz w:val="28"/>
          <w:szCs w:val="28"/>
        </w:rPr>
        <w:t xml:space="preserve"> поселения от 28.08.2015 г. № 227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225F2A">
        <w:rPr>
          <w:kern w:val="2"/>
          <w:sz w:val="28"/>
          <w:szCs w:val="28"/>
        </w:rPr>
        <w:t>поселения от 30.09.2013 г. № 191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225F2A">
        <w:rPr>
          <w:kern w:val="2"/>
          <w:sz w:val="28"/>
          <w:szCs w:val="28"/>
        </w:rPr>
        <w:t>муниципального управления и муниципальной службы Мокрологского сельского поселения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</w:t>
      </w:r>
      <w:r w:rsidR="00225F2A">
        <w:rPr>
          <w:kern w:val="2"/>
          <w:sz w:val="28"/>
          <w:szCs w:val="28"/>
        </w:rPr>
        <w:t>ельского поселения от 23.09.2015 г. № 241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225F2A">
        <w:rPr>
          <w:kern w:val="2"/>
          <w:sz w:val="28"/>
          <w:szCs w:val="28"/>
        </w:rPr>
        <w:t>поселения от 30.09.2013 г. № 191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225F2A">
        <w:rPr>
          <w:kern w:val="2"/>
          <w:sz w:val="28"/>
          <w:szCs w:val="28"/>
        </w:rPr>
        <w:t>муниципального управления и муниципальной службы Мокрологского сельского поселения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сельског</w:t>
      </w:r>
      <w:r w:rsidR="00225F2A">
        <w:rPr>
          <w:kern w:val="2"/>
          <w:sz w:val="28"/>
          <w:szCs w:val="28"/>
        </w:rPr>
        <w:t>о поселения от 20.10.2015 г. № 268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225F2A">
        <w:rPr>
          <w:kern w:val="2"/>
          <w:sz w:val="28"/>
          <w:szCs w:val="28"/>
        </w:rPr>
        <w:t>поселения от 30.09.2013 г. № 191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225F2A">
        <w:rPr>
          <w:kern w:val="2"/>
          <w:sz w:val="28"/>
          <w:szCs w:val="28"/>
        </w:rPr>
        <w:t>муниципального управления и муниципальной службы Мокрологского сельского поселения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</w:t>
      </w:r>
      <w:r w:rsidR="00225F2A">
        <w:rPr>
          <w:kern w:val="2"/>
          <w:sz w:val="28"/>
          <w:szCs w:val="28"/>
        </w:rPr>
        <w:t>ельского поселения от 27.11.2015 г. № 299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</w:t>
      </w:r>
      <w:r w:rsidR="00225F2A">
        <w:rPr>
          <w:kern w:val="2"/>
          <w:sz w:val="28"/>
          <w:szCs w:val="28"/>
        </w:rPr>
        <w:t xml:space="preserve"> от 30.09.2013 г. № 191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225F2A">
        <w:rPr>
          <w:kern w:val="2"/>
          <w:sz w:val="28"/>
          <w:szCs w:val="28"/>
        </w:rPr>
        <w:t>муниципального управления и муниципальной службы Мокрологского сельского поселения</w:t>
      </w:r>
      <w:r>
        <w:rPr>
          <w:kern w:val="2"/>
          <w:sz w:val="28"/>
          <w:szCs w:val="28"/>
        </w:rPr>
        <w:t>»</w:t>
      </w:r>
    </w:p>
    <w:p w:rsidR="00D31845" w:rsidRDefault="00D31845" w:rsidP="00D31845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Мокрологского с</w:t>
      </w:r>
      <w:r w:rsidR="00225F2A">
        <w:rPr>
          <w:kern w:val="2"/>
          <w:sz w:val="28"/>
          <w:szCs w:val="28"/>
        </w:rPr>
        <w:t>ельского поселения от 30.12.2015 г. № 362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</w:t>
      </w:r>
      <w:r w:rsidR="00225F2A">
        <w:rPr>
          <w:kern w:val="2"/>
          <w:sz w:val="28"/>
          <w:szCs w:val="28"/>
        </w:rPr>
        <w:t>поселения от 30.09.2013 г. № 191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</w:t>
      </w:r>
      <w:r w:rsidR="00225F2A">
        <w:rPr>
          <w:kern w:val="2"/>
          <w:sz w:val="28"/>
          <w:szCs w:val="28"/>
        </w:rPr>
        <w:t>муниципального управления и муниципальной службы Мокрологского сельского поселения</w:t>
      </w:r>
      <w:r>
        <w:rPr>
          <w:kern w:val="2"/>
          <w:sz w:val="28"/>
          <w:szCs w:val="28"/>
        </w:rPr>
        <w:t>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25.08.2016 г. № 259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25.10.2016 г. № 15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</w:t>
      </w:r>
      <w:r w:rsidRPr="00225F2A">
        <w:rPr>
          <w:kern w:val="2"/>
          <w:sz w:val="28"/>
          <w:szCs w:val="28"/>
        </w:rPr>
        <w:lastRenderedPageBreak/>
        <w:t>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30.12.2016 г. № 82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14.02.2017 г. № 38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24.05.2017 г. № 173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>Постановление Администрации Мокроло</w:t>
      </w:r>
      <w:r>
        <w:rPr>
          <w:kern w:val="2"/>
          <w:sz w:val="28"/>
          <w:szCs w:val="28"/>
        </w:rPr>
        <w:t>гского сельского поселения от 25.08</w:t>
      </w:r>
      <w:r w:rsidRPr="00225F2A">
        <w:rPr>
          <w:kern w:val="2"/>
          <w:sz w:val="28"/>
          <w:szCs w:val="28"/>
        </w:rPr>
        <w:t>.201</w:t>
      </w:r>
      <w:r>
        <w:rPr>
          <w:kern w:val="2"/>
          <w:sz w:val="28"/>
          <w:szCs w:val="28"/>
        </w:rPr>
        <w:t>7 г. № 284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29.12.2017 г. № 416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26.01.2018 г. № 17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t>Постановление Администрации Мокрологского сельского</w:t>
      </w:r>
      <w:r>
        <w:rPr>
          <w:kern w:val="2"/>
          <w:sz w:val="28"/>
          <w:szCs w:val="28"/>
        </w:rPr>
        <w:t xml:space="preserve"> поселения от 27.02.2018 г. № 5</w:t>
      </w:r>
      <w:r w:rsidRPr="00225F2A">
        <w:rPr>
          <w:kern w:val="2"/>
          <w:sz w:val="28"/>
          <w:szCs w:val="28"/>
        </w:rPr>
        <w:t>2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Pr="00225F2A" w:rsidRDefault="00225F2A" w:rsidP="006E60C1">
      <w:pPr>
        <w:numPr>
          <w:ilvl w:val="0"/>
          <w:numId w:val="36"/>
        </w:numPr>
        <w:jc w:val="both"/>
        <w:rPr>
          <w:kern w:val="2"/>
          <w:sz w:val="28"/>
          <w:szCs w:val="28"/>
        </w:rPr>
      </w:pPr>
      <w:r w:rsidRPr="00225F2A">
        <w:rPr>
          <w:kern w:val="2"/>
          <w:sz w:val="28"/>
          <w:szCs w:val="28"/>
        </w:rPr>
        <w:lastRenderedPageBreak/>
        <w:t xml:space="preserve">Постановление Администрации Мокрологского сельского </w:t>
      </w:r>
      <w:r>
        <w:rPr>
          <w:kern w:val="2"/>
          <w:sz w:val="28"/>
          <w:szCs w:val="28"/>
        </w:rPr>
        <w:t>поселения от 29.05.2018 г. № 112</w:t>
      </w:r>
      <w:r w:rsidRPr="00225F2A">
        <w:rPr>
          <w:kern w:val="2"/>
          <w:sz w:val="28"/>
          <w:szCs w:val="28"/>
        </w:rPr>
        <w:t xml:space="preserve"> «О внесении изменений в постановление Администрации Мокрологского сельского поселения от 30.09.2013 г. № 191 «Об утверждении муниципальной программы «Развитие муниципального управления и муниципальной службы Мокрологского сельского поселения»</w:t>
      </w:r>
    </w:p>
    <w:p w:rsidR="00225F2A" w:rsidRDefault="00225F2A" w:rsidP="00225F2A">
      <w:pPr>
        <w:autoSpaceDE w:val="0"/>
        <w:autoSpaceDN w:val="0"/>
        <w:adjustRightInd w:val="0"/>
        <w:ind w:left="810"/>
        <w:jc w:val="both"/>
        <w:rPr>
          <w:kern w:val="2"/>
          <w:sz w:val="28"/>
          <w:szCs w:val="28"/>
        </w:rPr>
      </w:pPr>
    </w:p>
    <w:p w:rsidR="00D31845" w:rsidRDefault="00D31845" w:rsidP="00D31845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D31845" w:rsidRDefault="00D31845" w:rsidP="00D31845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D31845" w:rsidRDefault="00D31845" w:rsidP="00D31845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правовой и кадровой работе                                                      </w:t>
      </w:r>
      <w:r w:rsidR="006E60C1">
        <w:rPr>
          <w:kern w:val="2"/>
          <w:sz w:val="28"/>
          <w:szCs w:val="28"/>
        </w:rPr>
        <w:t xml:space="preserve">                                                                 </w:t>
      </w:r>
      <w:r>
        <w:rPr>
          <w:kern w:val="2"/>
          <w:sz w:val="28"/>
          <w:szCs w:val="28"/>
        </w:rPr>
        <w:t>С.М.Донскова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BBF" w:rsidRDefault="00E16BBF">
      <w:r>
        <w:separator/>
      </w:r>
    </w:p>
  </w:endnote>
  <w:endnote w:type="continuationSeparator" w:id="0">
    <w:p w:rsidR="00E16BBF" w:rsidRDefault="00E1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A1" w:rsidRDefault="001250A1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250A1" w:rsidRDefault="001250A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A1" w:rsidRDefault="001250A1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94480">
      <w:rPr>
        <w:rStyle w:val="ab"/>
        <w:noProof/>
      </w:rPr>
      <w:t>1</w:t>
    </w:r>
    <w:r>
      <w:rPr>
        <w:rStyle w:val="ab"/>
      </w:rPr>
      <w:fldChar w:fldCharType="end"/>
    </w:r>
  </w:p>
  <w:p w:rsidR="001250A1" w:rsidRPr="00514F2F" w:rsidRDefault="001250A1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BBF" w:rsidRDefault="00E16BBF">
      <w:r>
        <w:separator/>
      </w:r>
    </w:p>
  </w:footnote>
  <w:footnote w:type="continuationSeparator" w:id="0">
    <w:p w:rsidR="00E16BBF" w:rsidRDefault="00E16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2453</TotalTime>
  <Pages>1</Pages>
  <Words>4423</Words>
  <Characters>25217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229</cp:revision>
  <cp:lastPrinted>2020-05-04T07:04:00Z</cp:lastPrinted>
  <dcterms:created xsi:type="dcterms:W3CDTF">2018-02-12T06:56:00Z</dcterms:created>
  <dcterms:modified xsi:type="dcterms:W3CDTF">2020-05-04T07:05:00Z</dcterms:modified>
</cp:coreProperties>
</file>