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1845E7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1" o:spid="_x0000_i1025" type="#_x0000_t75" style="width:41.95pt;height:73.25pt;visibility:visible;mso-wrap-style:squar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1845E7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20.04</w:t>
      </w:r>
      <w:r w:rsidR="00416730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4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 w:rsidR="006822D4">
        <w:rPr>
          <w:bCs/>
          <w:sz w:val="28"/>
          <w:szCs w:val="28"/>
        </w:rPr>
        <w:t>58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416730" w:rsidRPr="00582AA5" w:rsidRDefault="00694480" w:rsidP="00416730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1845E7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1845E7">
        <w:rPr>
          <w:rFonts w:ascii="Times New Roman" w:hAnsi="Times New Roman"/>
          <w:bCs/>
          <w:kern w:val="2"/>
          <w:sz w:val="28"/>
          <w:szCs w:val="28"/>
        </w:rPr>
        <w:t>96 от 19.04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1845E7">
        <w:rPr>
          <w:rFonts w:ascii="Times New Roman" w:hAnsi="Times New Roman"/>
          <w:bCs/>
          <w:kern w:val="2"/>
          <w:sz w:val="28"/>
          <w:szCs w:val="28"/>
        </w:rPr>
        <w:t>4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1845E7">
        <w:rPr>
          <w:rFonts w:ascii="Times New Roman" w:hAnsi="Times New Roman"/>
          <w:bCs/>
          <w:kern w:val="2"/>
          <w:sz w:val="28"/>
          <w:szCs w:val="28"/>
        </w:rPr>
        <w:t>О внесении изменений</w:t>
      </w:r>
      <w:r w:rsidR="00416730" w:rsidRPr="00416730">
        <w:rPr>
          <w:rFonts w:ascii="Times New Roman" w:hAnsi="Times New Roman"/>
          <w:bCs/>
          <w:kern w:val="2"/>
          <w:sz w:val="28"/>
          <w:szCs w:val="28"/>
        </w:rPr>
        <w:t xml:space="preserve"> в решение Собрания депутатов Мокрологского сельского поселения </w:t>
      </w:r>
      <w:r w:rsidR="00582AA5" w:rsidRPr="00582AA5">
        <w:rPr>
          <w:rFonts w:ascii="Times New Roman" w:hAnsi="Times New Roman"/>
          <w:bCs/>
          <w:kern w:val="2"/>
          <w:sz w:val="28"/>
          <w:szCs w:val="28"/>
        </w:rPr>
        <w:t>№ 83 от</w:t>
      </w:r>
      <w:r w:rsidR="00582AA5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582AA5" w:rsidRPr="00582AA5">
        <w:rPr>
          <w:rFonts w:ascii="Times New Roman" w:hAnsi="Times New Roman"/>
          <w:bCs/>
          <w:kern w:val="2"/>
          <w:sz w:val="28"/>
          <w:szCs w:val="28"/>
        </w:rPr>
        <w:t>22.12.2023</w:t>
      </w:r>
      <w:r w:rsidR="00582AA5">
        <w:rPr>
          <w:rFonts w:ascii="Times New Roman" w:hAnsi="Times New Roman"/>
          <w:b/>
          <w:bCs/>
          <w:kern w:val="2"/>
          <w:sz w:val="28"/>
          <w:szCs w:val="28"/>
        </w:rPr>
        <w:t xml:space="preserve"> </w:t>
      </w:r>
      <w:r w:rsidR="00582AA5" w:rsidRPr="00582AA5">
        <w:rPr>
          <w:rFonts w:ascii="Times New Roman" w:hAnsi="Times New Roman"/>
          <w:bCs/>
          <w:kern w:val="2"/>
          <w:sz w:val="28"/>
          <w:szCs w:val="28"/>
        </w:rPr>
        <w:t>«О бюджете Мокрологского сельского поселения Октябрьского района на 2024 год и на плановый период 2025 и 2026 годов»</w:t>
      </w:r>
      <w:r w:rsidR="00416730" w:rsidRPr="00582AA5">
        <w:rPr>
          <w:rFonts w:ascii="Times New Roman" w:hAnsi="Times New Roman"/>
          <w:bCs/>
          <w:kern w:val="2"/>
          <w:sz w:val="28"/>
          <w:szCs w:val="28"/>
        </w:rPr>
        <w:t xml:space="preserve"> 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начальника финансово экономической службы И.А.Русову.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r w:rsidR="00862E54">
              <w:rPr>
                <w:bCs/>
                <w:sz w:val="28"/>
                <w:szCs w:val="28"/>
              </w:rPr>
              <w:t>Глав</w:t>
            </w:r>
            <w:r w:rsidR="00097D1C">
              <w:rPr>
                <w:bCs/>
                <w:sz w:val="28"/>
                <w:szCs w:val="28"/>
              </w:rPr>
              <w:t>а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097D1C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r w:rsidR="00097D1C">
              <w:rPr>
                <w:sz w:val="28"/>
                <w:szCs w:val="28"/>
              </w:rPr>
              <w:t>Г.В.Кочин</w:t>
            </w:r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416730" w:rsidRDefault="00416730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1845E7" w:rsidRDefault="001845E7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1845E7" w:rsidRDefault="001845E7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097D1C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2</w:t>
      </w:r>
      <w:r w:rsidR="001845E7">
        <w:rPr>
          <w:rStyle w:val="FontStyle11"/>
          <w:sz w:val="28"/>
          <w:szCs w:val="28"/>
          <w:lang w:val="ru-RU"/>
        </w:rPr>
        <w:t>0.04</w:t>
      </w:r>
      <w:r w:rsidR="00C07398">
        <w:rPr>
          <w:rStyle w:val="FontStyle11"/>
          <w:sz w:val="28"/>
          <w:szCs w:val="28"/>
          <w:lang w:val="ru-RU"/>
        </w:rPr>
        <w:t>.2</w:t>
      </w:r>
      <w:r w:rsidR="00FC397C">
        <w:rPr>
          <w:rStyle w:val="FontStyle11"/>
          <w:sz w:val="28"/>
          <w:szCs w:val="28"/>
          <w:lang w:val="ru-RU"/>
        </w:rPr>
        <w:t>02</w:t>
      </w:r>
      <w:r w:rsidR="001845E7">
        <w:rPr>
          <w:rStyle w:val="FontStyle11"/>
          <w:sz w:val="28"/>
          <w:szCs w:val="28"/>
          <w:lang w:val="ru-RU"/>
        </w:rPr>
        <w:t>4</w:t>
      </w:r>
      <w:r w:rsidR="00FC397C">
        <w:rPr>
          <w:rStyle w:val="FontStyle11"/>
          <w:sz w:val="28"/>
          <w:szCs w:val="28"/>
          <w:lang w:val="ru-RU"/>
        </w:rPr>
        <w:t xml:space="preserve"> № </w:t>
      </w:r>
      <w:r w:rsidR="006822D4">
        <w:rPr>
          <w:rStyle w:val="FontStyle11"/>
          <w:sz w:val="28"/>
          <w:szCs w:val="28"/>
          <w:lang w:val="ru-RU"/>
        </w:rPr>
        <w:t>58</w:t>
      </w:r>
      <w:bookmarkStart w:id="0" w:name="_GoBack"/>
      <w:bookmarkEnd w:id="0"/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1845E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53831,8</w:t>
            </w:r>
            <w:r w:rsidR="003A7D9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7032,5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582AA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7768,3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1845E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8239,7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582AA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8260,6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582AA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8444,3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уровня профессиональных компетенци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 в Мокрологском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развитие системы общественного самоуправления в Мокрологском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B8272D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1845E7">
              <w:rPr>
                <w:rFonts w:eastAsia="Calibri"/>
                <w:spacing w:val="-4"/>
                <w:sz w:val="28"/>
                <w:szCs w:val="28"/>
                <w:lang w:eastAsia="en-US"/>
              </w:rPr>
              <w:t>53831,8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1845E7">
              <w:rPr>
                <w:rFonts w:eastAsia="Calibri"/>
                <w:sz w:val="28"/>
                <w:szCs w:val="28"/>
                <w:lang w:eastAsia="en-US"/>
              </w:rPr>
              <w:t>53831,8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7032,5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C204E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7768,3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1845E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8239,7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C204E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8260,6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C204E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8444,3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>повышение уровня профессионального развития муниципальных служащих и иных лиц, занятых в системе местного самоуправления в Мокрологском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Реализация Программы позволит внедрить на муниципальной службе и в дальнейшем развивать новые принципы кадровой политики, современные 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097D1C" w:rsidRDefault="00097D1C" w:rsidP="003049F3">
      <w:pPr>
        <w:rPr>
          <w:sz w:val="28"/>
        </w:rPr>
      </w:pPr>
      <w:r>
        <w:rPr>
          <w:sz w:val="28"/>
        </w:rPr>
        <w:t>Старший инспектор по делопроизводству</w:t>
      </w:r>
    </w:p>
    <w:p w:rsidR="00F51F2D" w:rsidRPr="000D3000" w:rsidRDefault="00097D1C" w:rsidP="003049F3">
      <w:pPr>
        <w:rPr>
          <w:sz w:val="28"/>
        </w:rPr>
      </w:pPr>
      <w:r>
        <w:rPr>
          <w:sz w:val="28"/>
        </w:rPr>
        <w:t>и архивной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r>
        <w:rPr>
          <w:sz w:val="28"/>
        </w:rPr>
        <w:t>Ю.С. Булименко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1" w:name="Par400"/>
      <w:bookmarkEnd w:id="1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r w:rsidRPr="00427701">
              <w:rPr>
                <w:sz w:val="24"/>
                <w:szCs w:val="24"/>
                <w:lang w:val="en-US"/>
              </w:rPr>
              <w:t>mokrologskoe</w:t>
            </w:r>
            <w:r w:rsidRPr="00427701">
              <w:rPr>
                <w:sz w:val="24"/>
                <w:szCs w:val="24"/>
              </w:rPr>
              <w:t>.</w:t>
            </w:r>
            <w:r w:rsidRPr="00427701">
              <w:rPr>
                <w:sz w:val="24"/>
                <w:szCs w:val="24"/>
                <w:lang w:val="en-US"/>
              </w:rPr>
              <w:t>ru</w:t>
            </w:r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  <w:t xml:space="preserve">нереализации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r>
              <w:rPr>
                <w:sz w:val="24"/>
                <w:szCs w:val="24"/>
              </w:rPr>
              <w:t>Мокрологском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1845E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РзПр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EC5769" w:rsidRPr="00E10DBC" w:rsidTr="00EC57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EC5769" w:rsidRPr="00755807" w:rsidRDefault="000C4375" w:rsidP="00FC397C">
            <w:r>
              <w:t>53831,8</w:t>
            </w:r>
          </w:p>
        </w:tc>
        <w:tc>
          <w:tcPr>
            <w:tcW w:w="709" w:type="dxa"/>
          </w:tcPr>
          <w:p w:rsidR="00EC5769" w:rsidRPr="00755807" w:rsidRDefault="00EC5769" w:rsidP="00FC397C">
            <w:r w:rsidRPr="00755807">
              <w:t>4615,8</w:t>
            </w:r>
          </w:p>
        </w:tc>
        <w:tc>
          <w:tcPr>
            <w:tcW w:w="709" w:type="dxa"/>
          </w:tcPr>
          <w:p w:rsidR="00EC5769" w:rsidRPr="00755807" w:rsidRDefault="00EC5769" w:rsidP="00FC397C">
            <w:r w:rsidRPr="00755807">
              <w:t>4442,8</w:t>
            </w:r>
          </w:p>
        </w:tc>
        <w:tc>
          <w:tcPr>
            <w:tcW w:w="708" w:type="dxa"/>
          </w:tcPr>
          <w:p w:rsidR="00EC5769" w:rsidRPr="00755807" w:rsidRDefault="00EC5769" w:rsidP="00FC397C">
            <w:r>
              <w:t>5027,8</w:t>
            </w:r>
          </w:p>
        </w:tc>
        <w:tc>
          <w:tcPr>
            <w:tcW w:w="761" w:type="dxa"/>
          </w:tcPr>
          <w:p w:rsidR="00EC5769" w:rsidRPr="00755807" w:rsidRDefault="00EC5769" w:rsidP="00FC397C">
            <w:r>
              <w:t>7032,5</w:t>
            </w:r>
          </w:p>
        </w:tc>
        <w:tc>
          <w:tcPr>
            <w:tcW w:w="709" w:type="dxa"/>
          </w:tcPr>
          <w:p w:rsidR="00EC5769" w:rsidRPr="00EC5769" w:rsidRDefault="00C204EC" w:rsidP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7768,3</w:t>
            </w:r>
          </w:p>
        </w:tc>
        <w:tc>
          <w:tcPr>
            <w:tcW w:w="657" w:type="dxa"/>
          </w:tcPr>
          <w:p w:rsidR="00EC5769" w:rsidRPr="00EC5769" w:rsidRDefault="001845E7" w:rsidP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8239,7</w:t>
            </w:r>
          </w:p>
        </w:tc>
        <w:tc>
          <w:tcPr>
            <w:tcW w:w="708" w:type="dxa"/>
          </w:tcPr>
          <w:p w:rsidR="00EC5769" w:rsidRPr="00EC5769" w:rsidRDefault="00C204EC" w:rsidP="00EC57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8260,6</w:t>
            </w:r>
          </w:p>
        </w:tc>
        <w:tc>
          <w:tcPr>
            <w:tcW w:w="709" w:type="dxa"/>
          </w:tcPr>
          <w:p w:rsidR="00EC5769" w:rsidRDefault="00C204EC">
            <w:r>
              <w:rPr>
                <w:sz w:val="18"/>
                <w:szCs w:val="18"/>
              </w:rPr>
              <w:t>8444,3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</w:tr>
      <w:tr w:rsidR="00C204EC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C204EC" w:rsidRDefault="00C204EC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C204EC" w:rsidRPr="00755807" w:rsidRDefault="000C4375" w:rsidP="00C204EC">
            <w:r>
              <w:t>53831,8</w:t>
            </w:r>
          </w:p>
        </w:tc>
        <w:tc>
          <w:tcPr>
            <w:tcW w:w="709" w:type="dxa"/>
          </w:tcPr>
          <w:p w:rsidR="00C204EC" w:rsidRPr="00755807" w:rsidRDefault="00C204EC" w:rsidP="00C204EC">
            <w:r w:rsidRPr="00755807">
              <w:t>4615,8</w:t>
            </w:r>
          </w:p>
        </w:tc>
        <w:tc>
          <w:tcPr>
            <w:tcW w:w="709" w:type="dxa"/>
          </w:tcPr>
          <w:p w:rsidR="00C204EC" w:rsidRPr="00755807" w:rsidRDefault="00C204EC" w:rsidP="00C204EC">
            <w:r w:rsidRPr="00755807">
              <w:t>4442,8</w:t>
            </w:r>
          </w:p>
        </w:tc>
        <w:tc>
          <w:tcPr>
            <w:tcW w:w="708" w:type="dxa"/>
          </w:tcPr>
          <w:p w:rsidR="00C204EC" w:rsidRPr="00755807" w:rsidRDefault="00C204EC" w:rsidP="00C204EC">
            <w:r>
              <w:t>5027,8</w:t>
            </w:r>
          </w:p>
        </w:tc>
        <w:tc>
          <w:tcPr>
            <w:tcW w:w="761" w:type="dxa"/>
          </w:tcPr>
          <w:p w:rsidR="00C204EC" w:rsidRPr="00755807" w:rsidRDefault="00C204EC" w:rsidP="00C204EC">
            <w:r>
              <w:t>7032,5</w:t>
            </w:r>
          </w:p>
        </w:tc>
        <w:tc>
          <w:tcPr>
            <w:tcW w:w="709" w:type="dxa"/>
          </w:tcPr>
          <w:p w:rsidR="00C204EC" w:rsidRPr="00EC5769" w:rsidRDefault="00C204EC" w:rsidP="00C204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7768,3</w:t>
            </w:r>
          </w:p>
        </w:tc>
        <w:tc>
          <w:tcPr>
            <w:tcW w:w="657" w:type="dxa"/>
          </w:tcPr>
          <w:p w:rsidR="00C204EC" w:rsidRPr="00EC5769" w:rsidRDefault="001845E7" w:rsidP="00C204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8239,7</w:t>
            </w:r>
          </w:p>
        </w:tc>
        <w:tc>
          <w:tcPr>
            <w:tcW w:w="708" w:type="dxa"/>
          </w:tcPr>
          <w:p w:rsidR="00C204EC" w:rsidRPr="00EC5769" w:rsidRDefault="00C204EC" w:rsidP="00C204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8260,6</w:t>
            </w:r>
          </w:p>
        </w:tc>
        <w:tc>
          <w:tcPr>
            <w:tcW w:w="709" w:type="dxa"/>
          </w:tcPr>
          <w:p w:rsidR="00C204EC" w:rsidRDefault="00C204EC" w:rsidP="00C204EC">
            <w:r>
              <w:rPr>
                <w:sz w:val="18"/>
                <w:szCs w:val="18"/>
              </w:rPr>
              <w:t>8444,3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</w:tr>
      <w:tr w:rsidR="00C204EC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C204EC" w:rsidRPr="00E10DBC" w:rsidRDefault="00C204EC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C204EC" w:rsidRDefault="00C204EC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C204EC" w:rsidRPr="00755807" w:rsidRDefault="000C4375" w:rsidP="00C204EC">
            <w:r>
              <w:t>53831,8</w:t>
            </w:r>
          </w:p>
        </w:tc>
        <w:tc>
          <w:tcPr>
            <w:tcW w:w="709" w:type="dxa"/>
          </w:tcPr>
          <w:p w:rsidR="00C204EC" w:rsidRPr="00755807" w:rsidRDefault="00C204EC" w:rsidP="00C204EC">
            <w:r w:rsidRPr="00755807">
              <w:t>4615,8</w:t>
            </w:r>
          </w:p>
        </w:tc>
        <w:tc>
          <w:tcPr>
            <w:tcW w:w="709" w:type="dxa"/>
          </w:tcPr>
          <w:p w:rsidR="00C204EC" w:rsidRPr="00755807" w:rsidRDefault="00C204EC" w:rsidP="00C204EC">
            <w:r w:rsidRPr="00755807">
              <w:t>4442,8</w:t>
            </w:r>
          </w:p>
        </w:tc>
        <w:tc>
          <w:tcPr>
            <w:tcW w:w="708" w:type="dxa"/>
          </w:tcPr>
          <w:p w:rsidR="00C204EC" w:rsidRPr="00755807" w:rsidRDefault="00C204EC" w:rsidP="00C204EC">
            <w:r>
              <w:t>5027,8</w:t>
            </w:r>
          </w:p>
        </w:tc>
        <w:tc>
          <w:tcPr>
            <w:tcW w:w="761" w:type="dxa"/>
          </w:tcPr>
          <w:p w:rsidR="00C204EC" w:rsidRPr="00755807" w:rsidRDefault="00C204EC" w:rsidP="00C204EC">
            <w:r>
              <w:t>7032,5</w:t>
            </w:r>
          </w:p>
        </w:tc>
        <w:tc>
          <w:tcPr>
            <w:tcW w:w="709" w:type="dxa"/>
          </w:tcPr>
          <w:p w:rsidR="00C204EC" w:rsidRPr="00EC5769" w:rsidRDefault="00C204EC" w:rsidP="00C204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7768,3</w:t>
            </w:r>
          </w:p>
        </w:tc>
        <w:tc>
          <w:tcPr>
            <w:tcW w:w="657" w:type="dxa"/>
          </w:tcPr>
          <w:p w:rsidR="00C204EC" w:rsidRPr="00EC5769" w:rsidRDefault="001845E7" w:rsidP="00C204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8239,7</w:t>
            </w:r>
          </w:p>
        </w:tc>
        <w:tc>
          <w:tcPr>
            <w:tcW w:w="708" w:type="dxa"/>
          </w:tcPr>
          <w:p w:rsidR="00C204EC" w:rsidRPr="00EC5769" w:rsidRDefault="00C204EC" w:rsidP="00C204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8260,6</w:t>
            </w:r>
          </w:p>
        </w:tc>
        <w:tc>
          <w:tcPr>
            <w:tcW w:w="709" w:type="dxa"/>
          </w:tcPr>
          <w:p w:rsidR="00C204EC" w:rsidRDefault="00C204EC" w:rsidP="00C204EC">
            <w:r>
              <w:rPr>
                <w:sz w:val="18"/>
                <w:szCs w:val="18"/>
              </w:rPr>
              <w:t>8444,3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951</w:t>
            </w:r>
          </w:p>
        </w:tc>
        <w:tc>
          <w:tcPr>
            <w:tcW w:w="647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0705</w:t>
            </w:r>
          </w:p>
        </w:tc>
        <w:tc>
          <w:tcPr>
            <w:tcW w:w="737" w:type="dxa"/>
          </w:tcPr>
          <w:p w:rsidR="00F17A7D" w:rsidRPr="005E3E72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5E3E72">
              <w:t>1110020510</w:t>
            </w:r>
          </w:p>
        </w:tc>
        <w:tc>
          <w:tcPr>
            <w:tcW w:w="709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240</w:t>
            </w:r>
          </w:p>
        </w:tc>
        <w:tc>
          <w:tcPr>
            <w:tcW w:w="850" w:type="dxa"/>
          </w:tcPr>
          <w:p w:rsidR="00F17A7D" w:rsidRPr="005E3E72" w:rsidRDefault="000E3A59" w:rsidP="0058325F">
            <w:r>
              <w:t>6</w:t>
            </w:r>
            <w:r w:rsidR="00F85B32" w:rsidRPr="005E3E72">
              <w:t>9,8</w:t>
            </w:r>
          </w:p>
        </w:tc>
        <w:tc>
          <w:tcPr>
            <w:tcW w:w="709" w:type="dxa"/>
          </w:tcPr>
          <w:p w:rsidR="00F17A7D" w:rsidRPr="005E3E72" w:rsidRDefault="00A86D72" w:rsidP="0058325F">
            <w:r w:rsidRPr="005E3E72">
              <w:t>22,0</w:t>
            </w:r>
          </w:p>
        </w:tc>
        <w:tc>
          <w:tcPr>
            <w:tcW w:w="709" w:type="dxa"/>
          </w:tcPr>
          <w:p w:rsidR="00F17A7D" w:rsidRPr="005E3E72" w:rsidRDefault="00F85B32" w:rsidP="0058325F">
            <w:r w:rsidRPr="005E3E72">
              <w:t>17,8</w:t>
            </w:r>
          </w:p>
        </w:tc>
        <w:tc>
          <w:tcPr>
            <w:tcW w:w="708" w:type="dxa"/>
          </w:tcPr>
          <w:p w:rsidR="00F17A7D" w:rsidRPr="005E3E72" w:rsidRDefault="00FC397C" w:rsidP="0058325F">
            <w:r w:rsidRPr="005E3E72">
              <w:t>0,0</w:t>
            </w:r>
          </w:p>
        </w:tc>
        <w:tc>
          <w:tcPr>
            <w:tcW w:w="761" w:type="dxa"/>
          </w:tcPr>
          <w:p w:rsidR="00F17A7D" w:rsidRPr="007F3AF3" w:rsidRDefault="000E3A59" w:rsidP="0058325F">
            <w:r>
              <w:t>30,0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C204EC" w:rsidP="0058325F">
            <w:r>
              <w:t>73,7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097D1C">
            <w:r>
              <w:rPr>
                <w:sz w:val="18"/>
                <w:szCs w:val="18"/>
              </w:rPr>
              <w:t>58,0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3012B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Align w:val="center"/>
          </w:tcPr>
          <w:p w:rsidR="00F3012B" w:rsidRDefault="000C4375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49632,3</w:t>
            </w:r>
          </w:p>
          <w:p w:rsidR="00F3012B" w:rsidRPr="005E3E72" w:rsidRDefault="00F3012B" w:rsidP="005E3E72"/>
          <w:p w:rsidR="00F3012B" w:rsidRDefault="00F3012B" w:rsidP="005E3E72"/>
          <w:p w:rsidR="00F3012B" w:rsidRDefault="00F3012B" w:rsidP="005E3E72"/>
          <w:p w:rsidR="00F3012B" w:rsidRDefault="00F3012B" w:rsidP="005E3E72"/>
          <w:p w:rsidR="00F3012B" w:rsidRDefault="00F3012B" w:rsidP="005E3E72"/>
          <w:p w:rsidR="00F3012B" w:rsidRPr="005E3E72" w:rsidRDefault="00F3012B" w:rsidP="005E3E72"/>
        </w:tc>
        <w:tc>
          <w:tcPr>
            <w:tcW w:w="709" w:type="dxa"/>
          </w:tcPr>
          <w:p w:rsidR="00F3012B" w:rsidRPr="007F3AF3" w:rsidRDefault="00F3012B">
            <w:r w:rsidRPr="007F3AF3">
              <w:t>4099,3</w:t>
            </w:r>
          </w:p>
        </w:tc>
        <w:tc>
          <w:tcPr>
            <w:tcW w:w="709" w:type="dxa"/>
          </w:tcPr>
          <w:p w:rsidR="00F3012B" w:rsidRPr="007F3AF3" w:rsidRDefault="00F3012B">
            <w:r>
              <w:t>4091,5</w:t>
            </w:r>
          </w:p>
        </w:tc>
        <w:tc>
          <w:tcPr>
            <w:tcW w:w="708" w:type="dxa"/>
          </w:tcPr>
          <w:p w:rsidR="00F3012B" w:rsidRPr="007F3AF3" w:rsidRDefault="00F3012B">
            <w:r>
              <w:t>4490,1</w:t>
            </w:r>
          </w:p>
        </w:tc>
        <w:tc>
          <w:tcPr>
            <w:tcW w:w="761" w:type="dxa"/>
          </w:tcPr>
          <w:p w:rsidR="00F3012B" w:rsidRPr="009F422A" w:rsidRDefault="00F3012B" w:rsidP="00A873A1">
            <w:r>
              <w:t>6038,4</w:t>
            </w:r>
          </w:p>
        </w:tc>
        <w:tc>
          <w:tcPr>
            <w:tcW w:w="709" w:type="dxa"/>
          </w:tcPr>
          <w:p w:rsidR="00F3012B" w:rsidRPr="002872A5" w:rsidRDefault="00C204EC" w:rsidP="00416730">
            <w:r>
              <w:t>6935,8</w:t>
            </w:r>
          </w:p>
        </w:tc>
        <w:tc>
          <w:tcPr>
            <w:tcW w:w="657" w:type="dxa"/>
          </w:tcPr>
          <w:p w:rsidR="00F3012B" w:rsidRPr="000C4375" w:rsidRDefault="00C204EC" w:rsidP="00416730">
            <w:pPr>
              <w:rPr>
                <w:sz w:val="18"/>
                <w:szCs w:val="18"/>
              </w:rPr>
            </w:pPr>
            <w:r w:rsidRPr="000C4375">
              <w:rPr>
                <w:sz w:val="18"/>
                <w:szCs w:val="18"/>
              </w:rPr>
              <w:t>7</w:t>
            </w:r>
            <w:r w:rsidR="000C4375" w:rsidRPr="000C4375">
              <w:rPr>
                <w:sz w:val="18"/>
                <w:szCs w:val="18"/>
              </w:rPr>
              <w:t>326,5</w:t>
            </w:r>
          </w:p>
        </w:tc>
        <w:tc>
          <w:tcPr>
            <w:tcW w:w="708" w:type="dxa"/>
          </w:tcPr>
          <w:p w:rsidR="00F3012B" w:rsidRDefault="00C204EC" w:rsidP="00416730">
            <w:r>
              <w:t>8233,5</w:t>
            </w:r>
          </w:p>
        </w:tc>
        <w:tc>
          <w:tcPr>
            <w:tcW w:w="709" w:type="dxa"/>
          </w:tcPr>
          <w:p w:rsidR="00F3012B" w:rsidRDefault="00C204EC">
            <w:r>
              <w:rPr>
                <w:sz w:val="18"/>
                <w:szCs w:val="18"/>
              </w:rPr>
              <w:t>8417,2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</w:tcPr>
          <w:p w:rsidR="00A86D72" w:rsidRPr="005E3E72" w:rsidRDefault="00C204EC" w:rsidP="005E5567">
            <w:pPr>
              <w:widowControl w:val="0"/>
              <w:autoSpaceDE w:val="0"/>
              <w:autoSpaceDN w:val="0"/>
              <w:adjustRightInd w:val="0"/>
            </w:pPr>
            <w:r>
              <w:t>42,8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EC5769">
            <w:r>
              <w:t>4,1</w:t>
            </w:r>
          </w:p>
        </w:tc>
        <w:tc>
          <w:tcPr>
            <w:tcW w:w="657" w:type="dxa"/>
          </w:tcPr>
          <w:p w:rsidR="00A86D72" w:rsidRPr="00CA4C19" w:rsidRDefault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708" w:type="dxa"/>
          </w:tcPr>
          <w:p w:rsidR="00A86D72" w:rsidRPr="00CA4C19" w:rsidRDefault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709" w:type="dxa"/>
          </w:tcPr>
          <w:p w:rsidR="00A86D72" w:rsidRPr="00CA4C19" w:rsidRDefault="00C204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5E3E72" w:rsidRDefault="007F3AF3" w:rsidP="005E5567">
            <w:pPr>
              <w:widowControl w:val="0"/>
              <w:autoSpaceDE w:val="0"/>
              <w:autoSpaceDN w:val="0"/>
              <w:adjustRightInd w:val="0"/>
            </w:pPr>
            <w:r w:rsidRPr="005E3E72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C204EC" w:rsidRDefault="000C4375" w:rsidP="005E5567">
            <w:pPr>
              <w:widowControl w:val="0"/>
              <w:autoSpaceDE w:val="0"/>
              <w:autoSpaceDN w:val="0"/>
              <w:adjustRightInd w:val="0"/>
            </w:pPr>
            <w:r>
              <w:t>3271,2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157659" w:rsidP="005E5567">
            <w:r>
              <w:t>508,1</w:t>
            </w:r>
          </w:p>
        </w:tc>
        <w:tc>
          <w:tcPr>
            <w:tcW w:w="761" w:type="dxa"/>
          </w:tcPr>
          <w:p w:rsidR="0039273F" w:rsidRPr="007F3AF3" w:rsidRDefault="00F3012B">
            <w:r>
              <w:t>763,7</w:t>
            </w:r>
          </w:p>
        </w:tc>
        <w:tc>
          <w:tcPr>
            <w:tcW w:w="709" w:type="dxa"/>
          </w:tcPr>
          <w:p w:rsidR="0039273F" w:rsidRPr="00574767" w:rsidRDefault="00CF4C9F">
            <w:r>
              <w:t>697,1</w:t>
            </w:r>
          </w:p>
        </w:tc>
        <w:tc>
          <w:tcPr>
            <w:tcW w:w="657" w:type="dxa"/>
          </w:tcPr>
          <w:p w:rsidR="0039273F" w:rsidRDefault="000C4375">
            <w:r>
              <w:rPr>
                <w:sz w:val="18"/>
                <w:szCs w:val="18"/>
              </w:rPr>
              <w:t>836,8</w:t>
            </w:r>
          </w:p>
        </w:tc>
        <w:tc>
          <w:tcPr>
            <w:tcW w:w="708" w:type="dxa"/>
          </w:tcPr>
          <w:p w:rsidR="0039273F" w:rsidRDefault="00F3012B"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39273F" w:rsidRDefault="00C204EC">
            <w:r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Pr="00C204EC" w:rsidRDefault="00CF4C9F" w:rsidP="005E5567">
            <w:pPr>
              <w:widowControl w:val="0"/>
              <w:autoSpaceDE w:val="0"/>
              <w:autoSpaceDN w:val="0"/>
              <w:adjustRightInd w:val="0"/>
            </w:pPr>
            <w:r>
              <w:t>23,0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CF4C9F">
            <w:r>
              <w:t>2,2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9" w:type="dxa"/>
          </w:tcPr>
          <w:p w:rsidR="0039273F" w:rsidRPr="00FB3ACE" w:rsidRDefault="00CF4C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Pr="00C204EC" w:rsidRDefault="000C4375" w:rsidP="005E5567">
            <w:pPr>
              <w:widowControl w:val="0"/>
              <w:autoSpaceDE w:val="0"/>
              <w:autoSpaceDN w:val="0"/>
              <w:adjustRightInd w:val="0"/>
            </w:pPr>
            <w:r>
              <w:t>546,3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F3012B">
            <w:r>
              <w:t>170,9</w:t>
            </w:r>
          </w:p>
        </w:tc>
        <w:tc>
          <w:tcPr>
            <w:tcW w:w="709" w:type="dxa"/>
          </w:tcPr>
          <w:p w:rsidR="0039273F" w:rsidRPr="00574767" w:rsidRDefault="00895EE3">
            <w:r>
              <w:t>51,2</w:t>
            </w:r>
          </w:p>
        </w:tc>
        <w:tc>
          <w:tcPr>
            <w:tcW w:w="657" w:type="dxa"/>
          </w:tcPr>
          <w:p w:rsidR="0039273F" w:rsidRPr="00FB3ACE" w:rsidRDefault="000C43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49,3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39273F" w:rsidRPr="00FB3ACE" w:rsidRDefault="00CF4C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Pr="00C204EC" w:rsidRDefault="00CF4C9F" w:rsidP="005E5567">
            <w:pPr>
              <w:widowControl w:val="0"/>
              <w:autoSpaceDE w:val="0"/>
              <w:autoSpaceDN w:val="0"/>
              <w:adjustRightInd w:val="0"/>
            </w:pPr>
            <w:r>
              <w:t>16</w:t>
            </w:r>
            <w:r w:rsidR="00F3012B" w:rsidRPr="00C204EC">
              <w:t>0</w:t>
            </w:r>
            <w:r w:rsidR="00574767" w:rsidRPr="00C204EC">
              <w:t>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9" w:type="dxa"/>
          </w:tcPr>
          <w:p w:rsidR="0039273F" w:rsidRPr="00FB3ACE" w:rsidRDefault="00CF4C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F3012B" w:rsidRPr="009A4A8C" w:rsidTr="00F3012B">
        <w:trPr>
          <w:trHeight w:val="315"/>
        </w:trPr>
        <w:tc>
          <w:tcPr>
            <w:tcW w:w="1600" w:type="dxa"/>
            <w:vMerge w:val="restart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F3012B" w:rsidRPr="009A4A8C" w:rsidRDefault="000C4375" w:rsidP="000E3A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53831,8</w:t>
            </w:r>
          </w:p>
        </w:tc>
        <w:tc>
          <w:tcPr>
            <w:tcW w:w="900" w:type="dxa"/>
          </w:tcPr>
          <w:p w:rsidR="00F3012B" w:rsidRPr="007F3AF3" w:rsidRDefault="00F3012B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CF4C9F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7768,3</w:t>
            </w:r>
          </w:p>
        </w:tc>
        <w:tc>
          <w:tcPr>
            <w:tcW w:w="893" w:type="dxa"/>
          </w:tcPr>
          <w:p w:rsidR="00F3012B" w:rsidRPr="00F3012B" w:rsidRDefault="000C4375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8239,7</w:t>
            </w:r>
          </w:p>
        </w:tc>
        <w:tc>
          <w:tcPr>
            <w:tcW w:w="907" w:type="dxa"/>
            <w:gridSpan w:val="2"/>
          </w:tcPr>
          <w:p w:rsidR="00F3012B" w:rsidRPr="00F3012B" w:rsidRDefault="00CF4C9F" w:rsidP="00F301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8260,6</w:t>
            </w:r>
          </w:p>
        </w:tc>
        <w:tc>
          <w:tcPr>
            <w:tcW w:w="900" w:type="dxa"/>
          </w:tcPr>
          <w:p w:rsidR="00F3012B" w:rsidRDefault="00CF4C9F" w:rsidP="0058325F">
            <w:r>
              <w:rPr>
                <w:sz w:val="24"/>
                <w:szCs w:val="24"/>
              </w:rPr>
              <w:t>8444,3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CF4C9F" w:rsidRPr="009A4A8C" w:rsidTr="00F3012B">
        <w:trPr>
          <w:trHeight w:val="315"/>
        </w:trPr>
        <w:tc>
          <w:tcPr>
            <w:tcW w:w="1600" w:type="dxa"/>
            <w:vMerge/>
            <w:vAlign w:val="center"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CF4C9F" w:rsidRPr="009A4A8C" w:rsidRDefault="000C4375" w:rsidP="001845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53831,8</w:t>
            </w:r>
          </w:p>
        </w:tc>
        <w:tc>
          <w:tcPr>
            <w:tcW w:w="900" w:type="dxa"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CF4C9F" w:rsidRPr="00F3012B" w:rsidRDefault="00CF4C9F" w:rsidP="001845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7768,3</w:t>
            </w:r>
          </w:p>
        </w:tc>
        <w:tc>
          <w:tcPr>
            <w:tcW w:w="893" w:type="dxa"/>
          </w:tcPr>
          <w:p w:rsidR="00CF4C9F" w:rsidRPr="00F3012B" w:rsidRDefault="000C4375" w:rsidP="001845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8239,7</w:t>
            </w:r>
          </w:p>
        </w:tc>
        <w:tc>
          <w:tcPr>
            <w:tcW w:w="907" w:type="dxa"/>
            <w:gridSpan w:val="2"/>
          </w:tcPr>
          <w:p w:rsidR="00CF4C9F" w:rsidRPr="00F3012B" w:rsidRDefault="00CF4C9F" w:rsidP="00184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8260,6</w:t>
            </w:r>
          </w:p>
        </w:tc>
        <w:tc>
          <w:tcPr>
            <w:tcW w:w="900" w:type="dxa"/>
          </w:tcPr>
          <w:p w:rsidR="00CF4C9F" w:rsidRDefault="00CF4C9F" w:rsidP="001845E7">
            <w:r>
              <w:rPr>
                <w:sz w:val="24"/>
                <w:szCs w:val="24"/>
              </w:rPr>
              <w:t>8444,3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CF4C9F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CF4C9F" w:rsidRPr="009A4A8C" w:rsidRDefault="00CF4C9F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CF4C9F" w:rsidRPr="009A4A8C" w:rsidRDefault="000C4375" w:rsidP="001845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53831,8</w:t>
            </w:r>
          </w:p>
        </w:tc>
        <w:tc>
          <w:tcPr>
            <w:tcW w:w="900" w:type="dxa"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CF4C9F" w:rsidRPr="00F3012B" w:rsidRDefault="00CF4C9F" w:rsidP="001845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7768,3</w:t>
            </w:r>
          </w:p>
        </w:tc>
        <w:tc>
          <w:tcPr>
            <w:tcW w:w="893" w:type="dxa"/>
          </w:tcPr>
          <w:p w:rsidR="00CF4C9F" w:rsidRPr="00F3012B" w:rsidRDefault="000C4375" w:rsidP="001845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8239,7</w:t>
            </w:r>
          </w:p>
        </w:tc>
        <w:tc>
          <w:tcPr>
            <w:tcW w:w="907" w:type="dxa"/>
            <w:gridSpan w:val="2"/>
          </w:tcPr>
          <w:p w:rsidR="00CF4C9F" w:rsidRPr="00F3012B" w:rsidRDefault="00CF4C9F" w:rsidP="00184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8260,6</w:t>
            </w:r>
          </w:p>
        </w:tc>
        <w:tc>
          <w:tcPr>
            <w:tcW w:w="900" w:type="dxa"/>
          </w:tcPr>
          <w:p w:rsidR="00CF4C9F" w:rsidRDefault="00CF4C9F" w:rsidP="001845E7">
            <w:r>
              <w:rPr>
                <w:sz w:val="24"/>
                <w:szCs w:val="24"/>
              </w:rPr>
              <w:t>8444,3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</w:tr>
      <w:tr w:rsidR="00CF4C9F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CF4C9F" w:rsidRPr="009A4A8C" w:rsidRDefault="000C4375" w:rsidP="001845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53831,8</w:t>
            </w:r>
          </w:p>
        </w:tc>
        <w:tc>
          <w:tcPr>
            <w:tcW w:w="900" w:type="dxa"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CF4C9F" w:rsidRPr="007F3AF3" w:rsidRDefault="00CF4C9F" w:rsidP="001845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CF4C9F" w:rsidRPr="00F3012B" w:rsidRDefault="00CF4C9F" w:rsidP="001845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7768,3</w:t>
            </w:r>
          </w:p>
        </w:tc>
        <w:tc>
          <w:tcPr>
            <w:tcW w:w="893" w:type="dxa"/>
          </w:tcPr>
          <w:p w:rsidR="00CF4C9F" w:rsidRPr="00F3012B" w:rsidRDefault="000C4375" w:rsidP="001845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8239,7</w:t>
            </w:r>
          </w:p>
        </w:tc>
        <w:tc>
          <w:tcPr>
            <w:tcW w:w="907" w:type="dxa"/>
            <w:gridSpan w:val="2"/>
          </w:tcPr>
          <w:p w:rsidR="00CF4C9F" w:rsidRPr="00F3012B" w:rsidRDefault="00CF4C9F" w:rsidP="00184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8260,6</w:t>
            </w:r>
          </w:p>
        </w:tc>
        <w:tc>
          <w:tcPr>
            <w:tcW w:w="900" w:type="dxa"/>
          </w:tcPr>
          <w:p w:rsidR="00CF4C9F" w:rsidRDefault="00CF4C9F" w:rsidP="001845E7">
            <w:r>
              <w:rPr>
                <w:sz w:val="24"/>
                <w:szCs w:val="24"/>
              </w:rPr>
              <w:t>8444,3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7E2" w:rsidRDefault="00BD07E2">
      <w:r>
        <w:separator/>
      </w:r>
    </w:p>
  </w:endnote>
  <w:endnote w:type="continuationSeparator" w:id="0">
    <w:p w:rsidR="00BD07E2" w:rsidRDefault="00BD0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5E7" w:rsidRDefault="001845E7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845E7" w:rsidRDefault="001845E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5E7" w:rsidRDefault="001845E7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822D4">
      <w:rPr>
        <w:rStyle w:val="ab"/>
        <w:noProof/>
      </w:rPr>
      <w:t>11</w:t>
    </w:r>
    <w:r>
      <w:rPr>
        <w:rStyle w:val="ab"/>
      </w:rPr>
      <w:fldChar w:fldCharType="end"/>
    </w:r>
  </w:p>
  <w:p w:rsidR="001845E7" w:rsidRPr="00514F2F" w:rsidRDefault="001845E7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7E2" w:rsidRDefault="00BD07E2">
      <w:r>
        <w:separator/>
      </w:r>
    </w:p>
  </w:footnote>
  <w:footnote w:type="continuationSeparator" w:id="0">
    <w:p w:rsidR="00BD07E2" w:rsidRDefault="00BD0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97D1C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C4375"/>
    <w:rsid w:val="000D157C"/>
    <w:rsid w:val="000D2540"/>
    <w:rsid w:val="000D3000"/>
    <w:rsid w:val="000D33DC"/>
    <w:rsid w:val="000E069B"/>
    <w:rsid w:val="000E3A59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57659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45E7"/>
    <w:rsid w:val="001852F4"/>
    <w:rsid w:val="00186ECC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D659E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46A59"/>
    <w:rsid w:val="002512FC"/>
    <w:rsid w:val="002530D5"/>
    <w:rsid w:val="00257B7B"/>
    <w:rsid w:val="00262998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5CCF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A7D9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73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44C08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91A0D"/>
    <w:rsid w:val="00495500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275"/>
    <w:rsid w:val="005205E3"/>
    <w:rsid w:val="00523E32"/>
    <w:rsid w:val="00525A8F"/>
    <w:rsid w:val="0052699E"/>
    <w:rsid w:val="005300D7"/>
    <w:rsid w:val="00532BF3"/>
    <w:rsid w:val="00533026"/>
    <w:rsid w:val="00544BB6"/>
    <w:rsid w:val="00552485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2AA5"/>
    <w:rsid w:val="0058325F"/>
    <w:rsid w:val="005842C7"/>
    <w:rsid w:val="0058501E"/>
    <w:rsid w:val="005874EF"/>
    <w:rsid w:val="0058755E"/>
    <w:rsid w:val="00593D3A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3E72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09B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22D4"/>
    <w:rsid w:val="00683486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D6456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2E5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95EE3"/>
    <w:rsid w:val="008A3B72"/>
    <w:rsid w:val="008B37BC"/>
    <w:rsid w:val="008C1424"/>
    <w:rsid w:val="008C1D2A"/>
    <w:rsid w:val="008C2598"/>
    <w:rsid w:val="008C29E8"/>
    <w:rsid w:val="008C320D"/>
    <w:rsid w:val="008C7A15"/>
    <w:rsid w:val="008D1DA3"/>
    <w:rsid w:val="008D1F4B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B88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244A"/>
    <w:rsid w:val="00A64BD1"/>
    <w:rsid w:val="00A730BC"/>
    <w:rsid w:val="00A77C39"/>
    <w:rsid w:val="00A8030E"/>
    <w:rsid w:val="00A833DF"/>
    <w:rsid w:val="00A83A19"/>
    <w:rsid w:val="00A83F4D"/>
    <w:rsid w:val="00A86D72"/>
    <w:rsid w:val="00A873A1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C6494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2A05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07E2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13BFE"/>
    <w:rsid w:val="00C204E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4C9F"/>
    <w:rsid w:val="00CF5F84"/>
    <w:rsid w:val="00CF6663"/>
    <w:rsid w:val="00D02922"/>
    <w:rsid w:val="00D041B8"/>
    <w:rsid w:val="00D04649"/>
    <w:rsid w:val="00D04CBB"/>
    <w:rsid w:val="00D05559"/>
    <w:rsid w:val="00D06E3F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451D5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5769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1B25"/>
    <w:rsid w:val="00F03023"/>
    <w:rsid w:val="00F039DC"/>
    <w:rsid w:val="00F10F31"/>
    <w:rsid w:val="00F146CB"/>
    <w:rsid w:val="00F1571B"/>
    <w:rsid w:val="00F173EA"/>
    <w:rsid w:val="00F17A7D"/>
    <w:rsid w:val="00F17BAC"/>
    <w:rsid w:val="00F17EA3"/>
    <w:rsid w:val="00F17F19"/>
    <w:rsid w:val="00F200AA"/>
    <w:rsid w:val="00F211B7"/>
    <w:rsid w:val="00F22EC5"/>
    <w:rsid w:val="00F3012B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E3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C397C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2830</TotalTime>
  <Pages>1</Pages>
  <Words>3060</Words>
  <Characters>17447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260</cp:revision>
  <cp:lastPrinted>2024-04-24T11:40:00Z</cp:lastPrinted>
  <dcterms:created xsi:type="dcterms:W3CDTF">2018-02-12T06:56:00Z</dcterms:created>
  <dcterms:modified xsi:type="dcterms:W3CDTF">2024-04-24T11:40:00Z</dcterms:modified>
</cp:coreProperties>
</file>